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ACE" w:rsidRDefault="00C97ACE" w:rsidP="00C97A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SWAYN</w:t>
      </w:r>
      <w:r>
        <w:rPr>
          <w:rFonts w:ascii="Times New Roman" w:hAnsi="Times New Roman" w:cs="Times New Roman"/>
          <w:sz w:val="24"/>
          <w:szCs w:val="24"/>
        </w:rPr>
        <w:t xml:space="preserve">    (fl.1459)</w:t>
      </w:r>
    </w:p>
    <w:p w:rsidR="00C97ACE" w:rsidRDefault="00C97ACE" w:rsidP="00C97A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C97ACE" w:rsidRDefault="00C97ACE" w:rsidP="00C97A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97ACE" w:rsidRDefault="00C97ACE" w:rsidP="00C97A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97ACE" w:rsidRDefault="00C97ACE" w:rsidP="00C97A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Aug.1459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p.53)</w:t>
      </w:r>
    </w:p>
    <w:p w:rsidR="00C97ACE" w:rsidRDefault="00C97ACE" w:rsidP="00C97A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97ACE" w:rsidRDefault="00C97ACE" w:rsidP="00C97A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97ACE" w:rsidRDefault="00C97ACE" w:rsidP="00C97A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ACE" w:rsidRDefault="00C97ACE" w:rsidP="00564E3C">
      <w:pPr>
        <w:spacing w:after="0" w:line="240" w:lineRule="auto"/>
      </w:pPr>
      <w:r>
        <w:separator/>
      </w:r>
    </w:p>
  </w:endnote>
  <w:endnote w:type="continuationSeparator" w:id="0">
    <w:p w:rsidR="00C97ACE" w:rsidRDefault="00C97AC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97ACE">
      <w:rPr>
        <w:rFonts w:ascii="Times New Roman" w:hAnsi="Times New Roman" w:cs="Times New Roman"/>
        <w:noProof/>
        <w:sz w:val="24"/>
        <w:szCs w:val="24"/>
      </w:rPr>
      <w:t>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ACE" w:rsidRDefault="00C97ACE" w:rsidP="00564E3C">
      <w:pPr>
        <w:spacing w:after="0" w:line="240" w:lineRule="auto"/>
      </w:pPr>
      <w:r>
        <w:separator/>
      </w:r>
    </w:p>
  </w:footnote>
  <w:footnote w:type="continuationSeparator" w:id="0">
    <w:p w:rsidR="00C97ACE" w:rsidRDefault="00C97AC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CE"/>
    <w:rsid w:val="00372DC6"/>
    <w:rsid w:val="00564E3C"/>
    <w:rsid w:val="0064591D"/>
    <w:rsid w:val="00C97AC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06104B-10AB-4DA9-92A9-6D4419D8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2016-02-08T21:38:00Z</dcterms:created>
  <dcterms:modified xsi:type="dcterms:W3CDTF">2016-02-08T21:39:00Z</dcterms:modified>
</cp:coreProperties>
</file>