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B302F" w14:textId="77777777" w:rsidR="009C6E70" w:rsidRDefault="009C6E70" w:rsidP="009C6E7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SUDBURY</w:t>
      </w:r>
      <w:r>
        <w:rPr>
          <w:rFonts w:ascii="Times New Roman" w:hAnsi="Times New Roman" w:cs="Times New Roman"/>
          <w:lang w:val="en-US"/>
        </w:rPr>
        <w:t xml:space="preserve">         (fl.1450)</w:t>
      </w:r>
    </w:p>
    <w:p w14:paraId="2C143692" w14:textId="77777777" w:rsidR="009C6E70" w:rsidRDefault="009C6E70" w:rsidP="009C6E7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Claydon, Suffolk. Shepherd.</w:t>
      </w:r>
    </w:p>
    <w:p w14:paraId="1E7E3B0F" w14:textId="77777777" w:rsidR="009C6E70" w:rsidRDefault="009C6E70" w:rsidP="009C6E70">
      <w:pPr>
        <w:pStyle w:val="NoSpacing"/>
        <w:rPr>
          <w:rFonts w:ascii="Times New Roman" w:hAnsi="Times New Roman" w:cs="Times New Roman"/>
          <w:lang w:val="en-US"/>
        </w:rPr>
      </w:pPr>
    </w:p>
    <w:p w14:paraId="6BAC74E1" w14:textId="77777777" w:rsidR="009C6E70" w:rsidRDefault="009C6E70" w:rsidP="009C6E70">
      <w:pPr>
        <w:pStyle w:val="NoSpacing"/>
        <w:rPr>
          <w:rFonts w:ascii="Times New Roman" w:hAnsi="Times New Roman" w:cs="Times New Roman"/>
          <w:lang w:val="en-US"/>
        </w:rPr>
      </w:pPr>
    </w:p>
    <w:p w14:paraId="520CD20D" w14:textId="77777777" w:rsidR="009C6E70" w:rsidRDefault="009C6E70" w:rsidP="009C6E7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1450</w:t>
      </w:r>
      <w:r>
        <w:rPr>
          <w:rFonts w:ascii="Times New Roman" w:hAnsi="Times New Roman" w:cs="Times New Roman"/>
          <w:lang w:val="en-US"/>
        </w:rPr>
        <w:tab/>
        <w:t>The King indicted him and 2 others for felony.</w:t>
      </w:r>
    </w:p>
    <w:p w14:paraId="50E30F5E" w14:textId="77777777" w:rsidR="009C6E70" w:rsidRDefault="009C6E70" w:rsidP="009C6E7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F85C3B">
          <w:rPr>
            <w:rStyle w:val="Hyperlink"/>
            <w:rFonts w:ascii="Times New Roman" w:hAnsi="Times New Roman" w:cs="Times New Roman"/>
            <w:lang w:val="en-US"/>
          </w:rPr>
          <w:t>https://waalt.uh.edu/index.php/KB27/755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31D17067" w14:textId="77777777" w:rsidR="009C6E70" w:rsidRDefault="009C6E70" w:rsidP="009C6E70">
      <w:pPr>
        <w:pStyle w:val="NoSpacing"/>
        <w:rPr>
          <w:rFonts w:ascii="Times New Roman" w:hAnsi="Times New Roman" w:cs="Times New Roman"/>
          <w:lang w:val="en-US"/>
        </w:rPr>
      </w:pPr>
    </w:p>
    <w:p w14:paraId="4AD1DE6F" w14:textId="77777777" w:rsidR="009C6E70" w:rsidRDefault="009C6E70" w:rsidP="009C6E70">
      <w:pPr>
        <w:pStyle w:val="NoSpacing"/>
        <w:rPr>
          <w:rFonts w:ascii="Times New Roman" w:hAnsi="Times New Roman" w:cs="Times New Roman"/>
          <w:lang w:val="en-US"/>
        </w:rPr>
      </w:pPr>
    </w:p>
    <w:p w14:paraId="704F18F2" w14:textId="77777777" w:rsidR="009C6E70" w:rsidRDefault="009C6E70" w:rsidP="009C6E7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16 December 2025</w:t>
      </w:r>
    </w:p>
    <w:p w14:paraId="4D13B43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79407" w14:textId="77777777" w:rsidR="005E0232" w:rsidRDefault="005E0232" w:rsidP="00086E2C">
      <w:pPr>
        <w:spacing w:after="0" w:line="240" w:lineRule="auto"/>
      </w:pPr>
      <w:r>
        <w:separator/>
      </w:r>
    </w:p>
  </w:endnote>
  <w:endnote w:type="continuationSeparator" w:id="0">
    <w:p w14:paraId="5601E4D7" w14:textId="77777777" w:rsidR="005E0232" w:rsidRDefault="005E023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323D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EADC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84C5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CD46D" w14:textId="77777777" w:rsidR="005E0232" w:rsidRDefault="005E0232" w:rsidP="00086E2C">
      <w:pPr>
        <w:spacing w:after="0" w:line="240" w:lineRule="auto"/>
      </w:pPr>
      <w:r>
        <w:separator/>
      </w:r>
    </w:p>
  </w:footnote>
  <w:footnote w:type="continuationSeparator" w:id="0">
    <w:p w14:paraId="69F9D2DB" w14:textId="77777777" w:rsidR="005E0232" w:rsidRDefault="005E023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C296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4935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CE63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E70"/>
    <w:rsid w:val="00086E2C"/>
    <w:rsid w:val="000A2E7A"/>
    <w:rsid w:val="002244B7"/>
    <w:rsid w:val="00314D94"/>
    <w:rsid w:val="005E0232"/>
    <w:rsid w:val="00617568"/>
    <w:rsid w:val="006E68FA"/>
    <w:rsid w:val="009C6E70"/>
    <w:rsid w:val="00DE173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F6CA1"/>
  <w15:chartTrackingRefBased/>
  <w15:docId w15:val="{75F53F25-B8A7-45FB-BDA3-0F69F49B3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C6E7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C6E7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5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28</Words>
  <Characters>210</Characters>
  <Application>Microsoft Office Word</Application>
  <DocSecurity>0</DocSecurity>
  <Lines>5</Lines>
  <Paragraphs>4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2025-12-17T00:00:00Z</dcterms:created>
  <dcterms:modified xsi:type="dcterms:W3CDTF">2025-12-17T00:01:00Z</dcterms:modified>
</cp:coreProperties>
</file>