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7230C" w14:textId="77777777" w:rsidR="006123A1" w:rsidRDefault="006123A1" w:rsidP="006123A1">
      <w:pPr>
        <w:pStyle w:val="NoSpacing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SUDBURY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fl.1418)</w:t>
      </w:r>
    </w:p>
    <w:p w14:paraId="7AD845E4" w14:textId="77777777" w:rsidR="006123A1" w:rsidRDefault="006123A1" w:rsidP="006123A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 (foot).</w:t>
      </w:r>
    </w:p>
    <w:p w14:paraId="55FE476B" w14:textId="77777777" w:rsidR="006123A1" w:rsidRDefault="006123A1" w:rsidP="006123A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706BD00" w14:textId="77777777" w:rsidR="006123A1" w:rsidRDefault="006123A1" w:rsidP="006123A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88D5667" w14:textId="77777777" w:rsidR="006123A1" w:rsidRDefault="006123A1" w:rsidP="006123A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6138B077" w14:textId="77777777" w:rsidR="006123A1" w:rsidRDefault="006123A1" w:rsidP="006123A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56D6B998" w14:textId="77777777" w:rsidR="006123A1" w:rsidRDefault="006123A1" w:rsidP="006123A1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069AD96F" w14:textId="77777777" w:rsidR="006123A1" w:rsidRDefault="006123A1" w:rsidP="006123A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D94294C" w14:textId="77777777" w:rsidR="006123A1" w:rsidRDefault="006123A1" w:rsidP="006123A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8014EBB" w14:textId="77777777" w:rsidR="006123A1" w:rsidRDefault="006123A1" w:rsidP="006123A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25 September 2022   </w:t>
      </w:r>
    </w:p>
    <w:p w14:paraId="57995C8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0328B" w14:textId="77777777" w:rsidR="006123A1" w:rsidRDefault="006123A1" w:rsidP="009139A6">
      <w:r>
        <w:separator/>
      </w:r>
    </w:p>
  </w:endnote>
  <w:endnote w:type="continuationSeparator" w:id="0">
    <w:p w14:paraId="6D9FBDFC" w14:textId="77777777" w:rsidR="006123A1" w:rsidRDefault="006123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B23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F581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852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04A97" w14:textId="77777777" w:rsidR="006123A1" w:rsidRDefault="006123A1" w:rsidP="009139A6">
      <w:r>
        <w:separator/>
      </w:r>
    </w:p>
  </w:footnote>
  <w:footnote w:type="continuationSeparator" w:id="0">
    <w:p w14:paraId="042719FD" w14:textId="77777777" w:rsidR="006123A1" w:rsidRDefault="006123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84A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64E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811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3A1"/>
    <w:rsid w:val="000666E0"/>
    <w:rsid w:val="002510B7"/>
    <w:rsid w:val="005C130B"/>
    <w:rsid w:val="006123A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6440C"/>
  <w15:chartTrackingRefBased/>
  <w15:docId w15:val="{472D18B5-0DC0-447C-85D2-7D7A9C33A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3A1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2022-11-04T21:26:00Z</dcterms:created>
  <dcterms:modified xsi:type="dcterms:W3CDTF">2022-11-04T21:26:00Z</dcterms:modified>
</cp:coreProperties>
</file>