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E2DFD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SUDBURY</w:t>
      </w:r>
      <w:r>
        <w:rPr>
          <w:rFonts w:ascii="Times New Roman" w:hAnsi="Times New Roman" w:cs="Times New Roman"/>
        </w:rPr>
        <w:t xml:space="preserve">        (fl.1461)</w:t>
      </w:r>
    </w:p>
    <w:p w14:paraId="5BF7175A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Rector of Springfield, Essex.</w:t>
      </w:r>
    </w:p>
    <w:p w14:paraId="3147CCBC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</w:p>
    <w:p w14:paraId="2A86177F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</w:p>
    <w:p w14:paraId="75403CBF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Oct.1461</w:t>
      </w:r>
      <w:r>
        <w:rPr>
          <w:rFonts w:ascii="Times New Roman" w:hAnsi="Times New Roman" w:cs="Times New Roman"/>
        </w:rPr>
        <w:tab/>
        <w:t>He was pardoned for not appearing to answer Thomas Kempe, Bishop</w:t>
      </w:r>
    </w:p>
    <w:p w14:paraId="3C6774E1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London(q.v.), touching a debt of £20.</w:t>
      </w:r>
    </w:p>
    <w:p w14:paraId="67FBC190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1461-67 p.3)</w:t>
      </w:r>
    </w:p>
    <w:p w14:paraId="403DABBF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</w:p>
    <w:p w14:paraId="18F29096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</w:p>
    <w:p w14:paraId="2CA187EF" w14:textId="77777777" w:rsidR="00D4536B" w:rsidRDefault="00D4536B" w:rsidP="00D453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October 2025</w:t>
      </w:r>
    </w:p>
    <w:p w14:paraId="3BD483B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22A3" w14:textId="77777777" w:rsidR="00D4536B" w:rsidRDefault="00D4536B" w:rsidP="00086E2C">
      <w:pPr>
        <w:spacing w:after="0" w:line="240" w:lineRule="auto"/>
      </w:pPr>
      <w:r>
        <w:separator/>
      </w:r>
    </w:p>
  </w:endnote>
  <w:endnote w:type="continuationSeparator" w:id="0">
    <w:p w14:paraId="167D6D0C" w14:textId="77777777" w:rsidR="00D4536B" w:rsidRDefault="00D4536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60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321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23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24C5" w14:textId="77777777" w:rsidR="00D4536B" w:rsidRDefault="00D4536B" w:rsidP="00086E2C">
      <w:pPr>
        <w:spacing w:after="0" w:line="240" w:lineRule="auto"/>
      </w:pPr>
      <w:r>
        <w:separator/>
      </w:r>
    </w:p>
  </w:footnote>
  <w:footnote w:type="continuationSeparator" w:id="0">
    <w:p w14:paraId="34971371" w14:textId="77777777" w:rsidR="00D4536B" w:rsidRDefault="00D4536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8C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FE7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E1B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6B"/>
    <w:rsid w:val="00061C6A"/>
    <w:rsid w:val="00086E2C"/>
    <w:rsid w:val="000A2E7A"/>
    <w:rsid w:val="002244B7"/>
    <w:rsid w:val="00314D94"/>
    <w:rsid w:val="00617568"/>
    <w:rsid w:val="006E68FA"/>
    <w:rsid w:val="00D4536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059ED"/>
  <w15:chartTrackingRefBased/>
  <w15:docId w15:val="{FDC0259F-922F-43F9-9AEF-480D038F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453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0</TotalTime>
  <Pages>1</Pages>
  <Words>28</Words>
  <Characters>196</Characters>
  <Application>Microsoft Office Word</Application>
  <DocSecurity>0</DocSecurity>
  <Lines>12</Lines>
  <Paragraphs>7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2025-10-22T23:03:00Z</dcterms:created>
  <dcterms:modified xsi:type="dcterms:W3CDTF">2025-10-22T23:03:00Z</dcterms:modified>
</cp:coreProperties>
</file>