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BFF2EB" w14:textId="77777777" w:rsidR="002D6566" w:rsidRDefault="002D6566" w:rsidP="002D6566">
      <w:pPr>
        <w:pStyle w:val="NoSpacing"/>
        <w:jc w:val="both"/>
        <w:rPr>
          <w:rStyle w:val="s1"/>
        </w:rPr>
      </w:pPr>
      <w:r>
        <w:rPr>
          <w:rStyle w:val="s1"/>
          <w:u w:val="single"/>
        </w:rPr>
        <w:t>Edmund SUDBURY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fl.1505)</w:t>
      </w:r>
    </w:p>
    <w:p w14:paraId="53D712F6" w14:textId="77777777" w:rsidR="002D6566" w:rsidRDefault="002D6566" w:rsidP="002D6566">
      <w:pPr>
        <w:pStyle w:val="NoSpacing"/>
        <w:jc w:val="both"/>
        <w:rPr>
          <w:rStyle w:val="s1"/>
        </w:rPr>
      </w:pPr>
      <w:r>
        <w:rPr>
          <w:rStyle w:val="s1"/>
        </w:rPr>
        <w:t>of Claxton, Norfolk.</w:t>
      </w:r>
    </w:p>
    <w:p w14:paraId="7CFF4F4A" w14:textId="77777777" w:rsidR="002D6566" w:rsidRDefault="002D6566" w:rsidP="002D6566">
      <w:pPr>
        <w:pStyle w:val="NoSpacing"/>
        <w:jc w:val="both"/>
        <w:rPr>
          <w:rStyle w:val="s1"/>
        </w:rPr>
      </w:pPr>
    </w:p>
    <w:p w14:paraId="6991C79C" w14:textId="77777777" w:rsidR="002D6566" w:rsidRDefault="002D6566" w:rsidP="002D6566">
      <w:pPr>
        <w:pStyle w:val="NoSpacing"/>
        <w:jc w:val="both"/>
        <w:rPr>
          <w:rStyle w:val="s1"/>
        </w:rPr>
      </w:pPr>
    </w:p>
    <w:p w14:paraId="18A3A416" w14:textId="77777777" w:rsidR="002D6566" w:rsidRDefault="002D6566" w:rsidP="002D6566">
      <w:pPr>
        <w:pStyle w:val="NoSpacing"/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14:paraId="58DA8F7F" w14:textId="77777777" w:rsidR="002D6566" w:rsidRDefault="002D6566" w:rsidP="002D6566">
      <w:pPr>
        <w:pStyle w:val="NoSpacing"/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238)</w:t>
      </w:r>
    </w:p>
    <w:p w14:paraId="53BFDB1E" w14:textId="77777777" w:rsidR="002D6566" w:rsidRDefault="002D6566" w:rsidP="002D6566">
      <w:pPr>
        <w:pStyle w:val="NoSpacing"/>
        <w:rPr>
          <w:rStyle w:val="s1"/>
        </w:rPr>
      </w:pPr>
    </w:p>
    <w:p w14:paraId="024601E4" w14:textId="77777777" w:rsidR="002D6566" w:rsidRDefault="002D6566" w:rsidP="002D6566">
      <w:pPr>
        <w:pStyle w:val="NoSpacing"/>
        <w:rPr>
          <w:rStyle w:val="s1"/>
        </w:rPr>
      </w:pPr>
    </w:p>
    <w:p w14:paraId="52C34232" w14:textId="77777777" w:rsidR="002D6566" w:rsidRDefault="002D6566" w:rsidP="002D6566">
      <w:pPr>
        <w:pStyle w:val="NoSpacing"/>
        <w:jc w:val="both"/>
        <w:rPr>
          <w:rStyle w:val="s1"/>
        </w:rPr>
      </w:pPr>
      <w:r>
        <w:rPr>
          <w:rStyle w:val="s1"/>
        </w:rPr>
        <w:t>28 November 2018</w:t>
      </w:r>
    </w:p>
    <w:p w14:paraId="56D8B49D" w14:textId="77777777" w:rsidR="006B2F86" w:rsidRPr="00E71FC3" w:rsidRDefault="002D656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4B2D51" w14:textId="77777777" w:rsidR="002D6566" w:rsidRDefault="002D6566" w:rsidP="00E71FC3">
      <w:pPr>
        <w:spacing w:after="0" w:line="240" w:lineRule="auto"/>
      </w:pPr>
      <w:r>
        <w:separator/>
      </w:r>
    </w:p>
  </w:endnote>
  <w:endnote w:type="continuationSeparator" w:id="0">
    <w:p w14:paraId="4823B574" w14:textId="77777777" w:rsidR="002D6566" w:rsidRDefault="002D65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76F9E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95BEBB" w14:textId="77777777" w:rsidR="002D6566" w:rsidRDefault="002D6566" w:rsidP="00E71FC3">
      <w:pPr>
        <w:spacing w:after="0" w:line="240" w:lineRule="auto"/>
      </w:pPr>
      <w:r>
        <w:separator/>
      </w:r>
    </w:p>
  </w:footnote>
  <w:footnote w:type="continuationSeparator" w:id="0">
    <w:p w14:paraId="305795B7" w14:textId="77777777" w:rsidR="002D6566" w:rsidRDefault="002D65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566"/>
    <w:rsid w:val="001A7C09"/>
    <w:rsid w:val="002D656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6AE79"/>
  <w15:chartTrackingRefBased/>
  <w15:docId w15:val="{7292637D-15AA-4B4F-AAC4-ABA4B87DA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2D6566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2D6566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2018-12-04T21:19:00Z</dcterms:created>
  <dcterms:modified xsi:type="dcterms:W3CDTF">2018-12-04T21:22:00Z</dcterms:modified>
</cp:coreProperties>
</file>