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FF58E" w14:textId="77777777" w:rsidR="00333B1A" w:rsidRDefault="00333B1A" w:rsidP="00333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STAYS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416C2BA4" w14:textId="77777777" w:rsidR="00333B1A" w:rsidRDefault="00333B1A" w:rsidP="00333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Ticehurst, Sussex. Bladesmith.</w:t>
      </w:r>
    </w:p>
    <w:p w14:paraId="6DD3115C" w14:textId="77777777" w:rsidR="00333B1A" w:rsidRDefault="00333B1A" w:rsidP="00333B1A">
      <w:pPr>
        <w:pStyle w:val="NoSpacing"/>
        <w:rPr>
          <w:rFonts w:cs="Times New Roman"/>
          <w:szCs w:val="24"/>
        </w:rPr>
      </w:pPr>
    </w:p>
    <w:p w14:paraId="554DEE02" w14:textId="77777777" w:rsidR="00333B1A" w:rsidRDefault="00333B1A" w:rsidP="00333B1A">
      <w:pPr>
        <w:pStyle w:val="NoSpacing"/>
        <w:rPr>
          <w:rFonts w:cs="Times New Roman"/>
          <w:szCs w:val="24"/>
        </w:rPr>
      </w:pPr>
    </w:p>
    <w:p w14:paraId="29B098AC" w14:textId="77777777" w:rsidR="00333B1A" w:rsidRDefault="00333B1A" w:rsidP="00333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Bochell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Chiddingley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76DDBF12" w14:textId="77777777" w:rsidR="00333B1A" w:rsidRDefault="00333B1A" w:rsidP="00333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5AA4">
          <w:rPr>
            <w:rStyle w:val="Hyperlink"/>
            <w:rFonts w:cs="Times New Roman"/>
            <w:szCs w:val="24"/>
          </w:rPr>
          <w:t>https://waalt.uh.edu/index.php/CP40/776</w:t>
        </w:r>
      </w:hyperlink>
      <w:r>
        <w:rPr>
          <w:rFonts w:cs="Times New Roman"/>
          <w:szCs w:val="24"/>
        </w:rPr>
        <w:t xml:space="preserve"> )</w:t>
      </w:r>
    </w:p>
    <w:p w14:paraId="33F80568" w14:textId="77777777" w:rsidR="00333B1A" w:rsidRDefault="00333B1A" w:rsidP="00333B1A">
      <w:pPr>
        <w:pStyle w:val="NoSpacing"/>
        <w:rPr>
          <w:rFonts w:cs="Times New Roman"/>
          <w:szCs w:val="24"/>
        </w:rPr>
      </w:pPr>
    </w:p>
    <w:p w14:paraId="4CF447F6" w14:textId="77777777" w:rsidR="00333B1A" w:rsidRDefault="00333B1A" w:rsidP="00333B1A">
      <w:pPr>
        <w:pStyle w:val="NoSpacing"/>
        <w:rPr>
          <w:rFonts w:cs="Times New Roman"/>
          <w:szCs w:val="24"/>
        </w:rPr>
      </w:pPr>
    </w:p>
    <w:p w14:paraId="527998C2" w14:textId="77777777" w:rsidR="00333B1A" w:rsidRDefault="00333B1A" w:rsidP="00333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2023</w:t>
      </w:r>
    </w:p>
    <w:p w14:paraId="31C641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1C5C3" w14:textId="77777777" w:rsidR="00333B1A" w:rsidRDefault="00333B1A" w:rsidP="009139A6">
      <w:r>
        <w:separator/>
      </w:r>
    </w:p>
  </w:endnote>
  <w:endnote w:type="continuationSeparator" w:id="0">
    <w:p w14:paraId="6AA0F56E" w14:textId="77777777" w:rsidR="00333B1A" w:rsidRDefault="00333B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B5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21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0AB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C2AD6" w14:textId="77777777" w:rsidR="00333B1A" w:rsidRDefault="00333B1A" w:rsidP="009139A6">
      <w:r>
        <w:separator/>
      </w:r>
    </w:p>
  </w:footnote>
  <w:footnote w:type="continuationSeparator" w:id="0">
    <w:p w14:paraId="38C8E75A" w14:textId="77777777" w:rsidR="00333B1A" w:rsidRDefault="00333B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EF3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4F7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FEB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1A"/>
    <w:rsid w:val="000666E0"/>
    <w:rsid w:val="002510B7"/>
    <w:rsid w:val="00333B1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3C19"/>
  <w15:chartTrackingRefBased/>
  <w15:docId w15:val="{6AA2E7EB-6A3F-46A0-B084-36A2B2D1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3B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2023-04-16T10:15:00Z</dcterms:created>
  <dcterms:modified xsi:type="dcterms:W3CDTF">2023-04-16T10:15:00Z</dcterms:modified>
</cp:coreProperties>
</file>