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D2D0D" w14:textId="20D028A7" w:rsidR="00BA00AB" w:rsidRDefault="00557D1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STAYNTON</w:t>
      </w:r>
      <w:r>
        <w:rPr>
          <w:rFonts w:cs="Times New Roman"/>
          <w:szCs w:val="24"/>
        </w:rPr>
        <w:t xml:space="preserve">        (d.1466)</w:t>
      </w:r>
    </w:p>
    <w:p w14:paraId="5DA1B159" w14:textId="47BD3B75" w:rsidR="00557D12" w:rsidRDefault="00557D1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Scarborough.</w:t>
      </w:r>
    </w:p>
    <w:p w14:paraId="0350BFF9" w14:textId="77777777" w:rsidR="00557D12" w:rsidRDefault="00557D12" w:rsidP="009139A6">
      <w:pPr>
        <w:pStyle w:val="NoSpacing"/>
        <w:rPr>
          <w:rFonts w:cs="Times New Roman"/>
          <w:szCs w:val="24"/>
        </w:rPr>
      </w:pPr>
    </w:p>
    <w:p w14:paraId="236A1727" w14:textId="77777777" w:rsidR="00557D12" w:rsidRDefault="00557D12" w:rsidP="009139A6">
      <w:pPr>
        <w:pStyle w:val="NoSpacing"/>
        <w:rPr>
          <w:rFonts w:cs="Times New Roman"/>
          <w:szCs w:val="24"/>
        </w:rPr>
      </w:pPr>
    </w:p>
    <w:p w14:paraId="7EDBD64E" w14:textId="108FB5E4" w:rsidR="00557D12" w:rsidRDefault="00557D1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Jul.</w:t>
      </w: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>He made his Will.   (W.Y.R. p.158)</w:t>
      </w:r>
    </w:p>
    <w:p w14:paraId="1774A363" w14:textId="20346A84" w:rsidR="00557D12" w:rsidRDefault="00557D1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</w:t>
      </w:r>
      <w:r>
        <w:rPr>
          <w:rFonts w:cs="Times New Roman"/>
          <w:szCs w:val="24"/>
        </w:rPr>
        <w:tab/>
        <w:t>Probate of his Will.   (ibid.)</w:t>
      </w:r>
    </w:p>
    <w:p w14:paraId="5A69ED10" w14:textId="77777777" w:rsidR="00557D12" w:rsidRDefault="00557D12" w:rsidP="009139A6">
      <w:pPr>
        <w:pStyle w:val="NoSpacing"/>
        <w:rPr>
          <w:rFonts w:cs="Times New Roman"/>
          <w:szCs w:val="24"/>
        </w:rPr>
      </w:pPr>
    </w:p>
    <w:p w14:paraId="37674DC1" w14:textId="77777777" w:rsidR="00557D12" w:rsidRDefault="00557D12" w:rsidP="009139A6">
      <w:pPr>
        <w:pStyle w:val="NoSpacing"/>
        <w:rPr>
          <w:rFonts w:cs="Times New Roman"/>
          <w:szCs w:val="24"/>
        </w:rPr>
      </w:pPr>
    </w:p>
    <w:p w14:paraId="62A4B2EA" w14:textId="439DBBDF" w:rsidR="00557D12" w:rsidRPr="00557D12" w:rsidRDefault="00557D1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557D12" w:rsidRPr="00557D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64FDE" w14:textId="77777777" w:rsidR="00557D12" w:rsidRDefault="00557D12" w:rsidP="009139A6">
      <w:r>
        <w:separator/>
      </w:r>
    </w:p>
  </w:endnote>
  <w:endnote w:type="continuationSeparator" w:id="0">
    <w:p w14:paraId="1CFD77E7" w14:textId="77777777" w:rsidR="00557D12" w:rsidRDefault="00557D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C0E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22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09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5358" w14:textId="77777777" w:rsidR="00557D12" w:rsidRDefault="00557D12" w:rsidP="009139A6">
      <w:r>
        <w:separator/>
      </w:r>
    </w:p>
  </w:footnote>
  <w:footnote w:type="continuationSeparator" w:id="0">
    <w:p w14:paraId="6037D5DF" w14:textId="77777777" w:rsidR="00557D12" w:rsidRDefault="00557D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E3A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C4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D38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12"/>
    <w:rsid w:val="000666E0"/>
    <w:rsid w:val="002510B7"/>
    <w:rsid w:val="00557D1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6FC0D"/>
  <w15:chartTrackingRefBased/>
  <w15:docId w15:val="{01D7776B-FB76-4320-9F9A-948D458A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2023-07-17T07:33:00Z</dcterms:created>
  <dcterms:modified xsi:type="dcterms:W3CDTF">2023-07-17T07:35:00Z</dcterms:modified>
</cp:coreProperties>
</file>