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6BBF0B" w14:textId="77777777" w:rsidR="00867128" w:rsidRDefault="00867128" w:rsidP="00867128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  <w:u w:val="single"/>
        </w:rPr>
        <w:t>William de STAYNTON</w:t>
      </w:r>
      <w:r>
        <w:rPr>
          <w:rFonts w:cs="Times New Roman"/>
          <w:sz w:val="22"/>
        </w:rPr>
        <w:t xml:space="preserve">    </w:t>
      </w:r>
      <w:proofErr w:type="gramStart"/>
      <w:r>
        <w:rPr>
          <w:rFonts w:cs="Times New Roman"/>
          <w:sz w:val="22"/>
        </w:rPr>
        <w:t xml:space="preserve">   (</w:t>
      </w:r>
      <w:proofErr w:type="gramEnd"/>
      <w:r>
        <w:rPr>
          <w:rFonts w:cs="Times New Roman"/>
          <w:sz w:val="22"/>
        </w:rPr>
        <w:t>d.ca.1413)</w:t>
      </w:r>
    </w:p>
    <w:p w14:paraId="2A8CEEC0" w14:textId="77777777" w:rsidR="00867128" w:rsidRDefault="00867128" w:rsidP="00867128">
      <w:pPr>
        <w:pStyle w:val="NoSpacing"/>
        <w:jc w:val="both"/>
        <w:rPr>
          <w:rFonts w:cs="Times New Roman"/>
          <w:sz w:val="22"/>
        </w:rPr>
      </w:pPr>
    </w:p>
    <w:p w14:paraId="7BB008FF" w14:textId="77777777" w:rsidR="00867128" w:rsidRDefault="00867128" w:rsidP="00867128">
      <w:pPr>
        <w:pStyle w:val="NoSpacing"/>
        <w:jc w:val="both"/>
        <w:rPr>
          <w:rFonts w:cs="Times New Roman"/>
          <w:sz w:val="22"/>
        </w:rPr>
      </w:pPr>
    </w:p>
    <w:p w14:paraId="2B562941" w14:textId="77777777" w:rsidR="00867128" w:rsidRPr="00F67711" w:rsidRDefault="00867128" w:rsidP="0086712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 w:val="22"/>
        </w:rPr>
        <w:t>17 Oct.1413</w:t>
      </w:r>
      <w:r>
        <w:rPr>
          <w:rFonts w:cs="Times New Roman"/>
          <w:sz w:val="22"/>
        </w:rPr>
        <w:tab/>
      </w:r>
      <w:r w:rsidRPr="00F67711">
        <w:rPr>
          <w:rFonts w:cs="Times New Roman"/>
          <w:szCs w:val="24"/>
        </w:rPr>
        <w:t>Following his death, the Escheator of Yorkshire was ordered to take his lands into</w:t>
      </w:r>
    </w:p>
    <w:p w14:paraId="23797DF4" w14:textId="77777777" w:rsidR="00867128" w:rsidRDefault="00867128" w:rsidP="00867128">
      <w:pPr>
        <w:pStyle w:val="NoSpacing"/>
        <w:jc w:val="both"/>
        <w:rPr>
          <w:rFonts w:cs="Times New Roman"/>
          <w:szCs w:val="24"/>
        </w:rPr>
      </w:pPr>
      <w:r w:rsidRPr="00F67711">
        <w:rPr>
          <w:rFonts w:cs="Times New Roman"/>
          <w:szCs w:val="24"/>
        </w:rPr>
        <w:tab/>
      </w:r>
      <w:r w:rsidRPr="00F67711">
        <w:rPr>
          <w:rFonts w:cs="Times New Roman"/>
          <w:szCs w:val="24"/>
        </w:rPr>
        <w:tab/>
        <w:t>the King’s hands.     (</w:t>
      </w:r>
      <w:r>
        <w:rPr>
          <w:rFonts w:cs="Times New Roman"/>
          <w:szCs w:val="24"/>
        </w:rPr>
        <w:t>C.F.R. 1413-22 p.2)</w:t>
      </w:r>
    </w:p>
    <w:p w14:paraId="06E1BD3B" w14:textId="77777777" w:rsidR="00867128" w:rsidRDefault="00867128" w:rsidP="00867128">
      <w:pPr>
        <w:pStyle w:val="NoSpacing"/>
        <w:jc w:val="both"/>
        <w:rPr>
          <w:rFonts w:cs="Times New Roman"/>
          <w:szCs w:val="24"/>
        </w:rPr>
      </w:pPr>
    </w:p>
    <w:p w14:paraId="1D252DC5" w14:textId="77777777" w:rsidR="00867128" w:rsidRDefault="00867128" w:rsidP="00867128">
      <w:pPr>
        <w:pStyle w:val="NoSpacing"/>
        <w:jc w:val="both"/>
        <w:rPr>
          <w:rFonts w:cs="Times New Roman"/>
          <w:szCs w:val="24"/>
        </w:rPr>
      </w:pPr>
    </w:p>
    <w:p w14:paraId="36598DEC" w14:textId="77777777" w:rsidR="00867128" w:rsidRDefault="00867128" w:rsidP="0086712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13 June 2024</w:t>
      </w:r>
    </w:p>
    <w:p w14:paraId="5A4E79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9A5B96" w14:textId="77777777" w:rsidR="00867128" w:rsidRDefault="00867128" w:rsidP="009139A6">
      <w:r>
        <w:separator/>
      </w:r>
    </w:p>
  </w:endnote>
  <w:endnote w:type="continuationSeparator" w:id="0">
    <w:p w14:paraId="6B124230" w14:textId="77777777" w:rsidR="00867128" w:rsidRDefault="008671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FF5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2B1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9CB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102869" w14:textId="77777777" w:rsidR="00867128" w:rsidRDefault="00867128" w:rsidP="009139A6">
      <w:r>
        <w:separator/>
      </w:r>
    </w:p>
  </w:footnote>
  <w:footnote w:type="continuationSeparator" w:id="0">
    <w:p w14:paraId="0AED809F" w14:textId="77777777" w:rsidR="00867128" w:rsidRDefault="008671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0B9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18C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F25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128"/>
    <w:rsid w:val="000666E0"/>
    <w:rsid w:val="002510B7"/>
    <w:rsid w:val="00270799"/>
    <w:rsid w:val="005C130B"/>
    <w:rsid w:val="006B20BC"/>
    <w:rsid w:val="00826F5C"/>
    <w:rsid w:val="00867128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4A275"/>
  <w15:chartTrackingRefBased/>
  <w15:docId w15:val="{B7ABB59C-BA39-44A8-AA7C-DAC546C2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2024-06-13T15:22:00Z</dcterms:created>
  <dcterms:modified xsi:type="dcterms:W3CDTF">2024-06-13T15:22:00Z</dcterms:modified>
</cp:coreProperties>
</file>