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C713F" w14:textId="007A226D" w:rsidR="00BA00AB" w:rsidRDefault="005D19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STAYNTON</w:t>
      </w:r>
      <w:r>
        <w:rPr>
          <w:rFonts w:cs="Times New Roman"/>
          <w:szCs w:val="24"/>
        </w:rPr>
        <w:t xml:space="preserve">      (d.1428)</w:t>
      </w:r>
    </w:p>
    <w:p w14:paraId="2BD12E82" w14:textId="6299EF34" w:rsidR="005D195D" w:rsidRDefault="005D19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Bretton.</w:t>
      </w:r>
    </w:p>
    <w:p w14:paraId="66FC0850" w14:textId="77777777" w:rsidR="005D195D" w:rsidRDefault="005D195D" w:rsidP="009139A6">
      <w:pPr>
        <w:pStyle w:val="NoSpacing"/>
        <w:rPr>
          <w:rFonts w:cs="Times New Roman"/>
          <w:szCs w:val="24"/>
        </w:rPr>
      </w:pPr>
    </w:p>
    <w:p w14:paraId="0DB71C8F" w14:textId="77777777" w:rsidR="005D195D" w:rsidRDefault="005D195D" w:rsidP="009139A6">
      <w:pPr>
        <w:pStyle w:val="NoSpacing"/>
        <w:rPr>
          <w:rFonts w:cs="Times New Roman"/>
          <w:szCs w:val="24"/>
        </w:rPr>
      </w:pPr>
    </w:p>
    <w:p w14:paraId="63667767" w14:textId="7B0FEFFE" w:rsidR="005D195D" w:rsidRDefault="005D19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Apr.1428</w:t>
      </w:r>
      <w:r>
        <w:rPr>
          <w:rFonts w:cs="Times New Roman"/>
          <w:szCs w:val="24"/>
        </w:rPr>
        <w:tab/>
        <w:t>Administration of his lands and possessions was granted.  (W.Y.R. p.158)</w:t>
      </w:r>
    </w:p>
    <w:p w14:paraId="4582EB2C" w14:textId="77777777" w:rsidR="005D195D" w:rsidRDefault="005D195D" w:rsidP="009139A6">
      <w:pPr>
        <w:pStyle w:val="NoSpacing"/>
        <w:rPr>
          <w:rFonts w:cs="Times New Roman"/>
          <w:szCs w:val="24"/>
        </w:rPr>
      </w:pPr>
    </w:p>
    <w:p w14:paraId="652F161B" w14:textId="77777777" w:rsidR="005D195D" w:rsidRDefault="005D195D" w:rsidP="009139A6">
      <w:pPr>
        <w:pStyle w:val="NoSpacing"/>
        <w:rPr>
          <w:rFonts w:cs="Times New Roman"/>
          <w:szCs w:val="24"/>
        </w:rPr>
      </w:pPr>
    </w:p>
    <w:p w14:paraId="145FE7BE" w14:textId="5192D1C9" w:rsidR="005D195D" w:rsidRPr="005D195D" w:rsidRDefault="005D195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July 2023</w:t>
      </w:r>
    </w:p>
    <w:sectPr w:rsidR="005D195D" w:rsidRPr="005D19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FAA63" w14:textId="77777777" w:rsidR="005D195D" w:rsidRDefault="005D195D" w:rsidP="009139A6">
      <w:r>
        <w:separator/>
      </w:r>
    </w:p>
  </w:endnote>
  <w:endnote w:type="continuationSeparator" w:id="0">
    <w:p w14:paraId="536C1683" w14:textId="77777777" w:rsidR="005D195D" w:rsidRDefault="005D19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480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915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C91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148AA" w14:textId="77777777" w:rsidR="005D195D" w:rsidRDefault="005D195D" w:rsidP="009139A6">
      <w:r>
        <w:separator/>
      </w:r>
    </w:p>
  </w:footnote>
  <w:footnote w:type="continuationSeparator" w:id="0">
    <w:p w14:paraId="01439BE5" w14:textId="77777777" w:rsidR="005D195D" w:rsidRDefault="005D19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CC65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B07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94D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95D"/>
    <w:rsid w:val="000666E0"/>
    <w:rsid w:val="002510B7"/>
    <w:rsid w:val="005C130B"/>
    <w:rsid w:val="005D195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45C04"/>
  <w15:chartTrackingRefBased/>
  <w15:docId w15:val="{9F67ED53-D814-4CF2-B633-65B41D2CC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2023-07-17T07:31:00Z</dcterms:created>
  <dcterms:modified xsi:type="dcterms:W3CDTF">2023-07-17T07:33:00Z</dcterms:modified>
</cp:coreProperties>
</file>