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STAYNTON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</w:t>
      </w:r>
    </w:p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59C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21-32)</w:t>
      </w:r>
    </w:p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F6153" w:rsidRDefault="00EF6153" w:rsidP="00EF61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  <w:bookmarkStart w:id="0" w:name="_GoBack"/>
      <w:bookmarkEnd w:id="0"/>
    </w:p>
    <w:sectPr w:rsidR="00DD5B8A" w:rsidRPr="00EF61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153" w:rsidRDefault="00EF6153" w:rsidP="00564E3C">
      <w:pPr>
        <w:spacing w:after="0" w:line="240" w:lineRule="auto"/>
      </w:pPr>
      <w:r>
        <w:separator/>
      </w:r>
    </w:p>
  </w:endnote>
  <w:endnote w:type="continuationSeparator" w:id="0">
    <w:p w:rsidR="00EF6153" w:rsidRDefault="00EF615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6153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153" w:rsidRDefault="00EF6153" w:rsidP="00564E3C">
      <w:pPr>
        <w:spacing w:after="0" w:line="240" w:lineRule="auto"/>
      </w:pPr>
      <w:r>
        <w:separator/>
      </w:r>
    </w:p>
  </w:footnote>
  <w:footnote w:type="continuationSeparator" w:id="0">
    <w:p w:rsidR="00EF6153" w:rsidRDefault="00EF615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53"/>
    <w:rsid w:val="00372DC6"/>
    <w:rsid w:val="00564E3C"/>
    <w:rsid w:val="0064591D"/>
    <w:rsid w:val="00DD5B8A"/>
    <w:rsid w:val="00EB41B8"/>
    <w:rsid w:val="00EF615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C77F6"/>
  <w15:chartTrackingRefBased/>
  <w15:docId w15:val="{241B5450-A33B-4D26-BD80-4895E361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F61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2015-10-10T19:17:00Z</dcterms:created>
  <dcterms:modified xsi:type="dcterms:W3CDTF">2015-10-10T19:17:00Z</dcterms:modified>
</cp:coreProperties>
</file>