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B2F8E" w14:textId="2E50CF20" w:rsidR="00BA00AB" w:rsidRDefault="0032048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STAYNTON</w:t>
      </w:r>
      <w:r>
        <w:rPr>
          <w:rFonts w:cs="Times New Roman"/>
          <w:szCs w:val="24"/>
        </w:rPr>
        <w:t xml:space="preserve">     (d.1442)</w:t>
      </w:r>
    </w:p>
    <w:p w14:paraId="04EF4E8E" w14:textId="2A1C1BB0" w:rsidR="0032048F" w:rsidRDefault="0032048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St.Michael’s, Ousebridge, York.</w:t>
      </w:r>
    </w:p>
    <w:p w14:paraId="3D8D86BC" w14:textId="77777777" w:rsidR="0032048F" w:rsidRDefault="0032048F" w:rsidP="009139A6">
      <w:pPr>
        <w:pStyle w:val="NoSpacing"/>
        <w:rPr>
          <w:rFonts w:cs="Times New Roman"/>
          <w:szCs w:val="24"/>
        </w:rPr>
      </w:pPr>
    </w:p>
    <w:p w14:paraId="5B340583" w14:textId="77777777" w:rsidR="0032048F" w:rsidRDefault="0032048F" w:rsidP="009139A6">
      <w:pPr>
        <w:pStyle w:val="NoSpacing"/>
        <w:rPr>
          <w:rFonts w:cs="Times New Roman"/>
          <w:szCs w:val="24"/>
        </w:rPr>
      </w:pPr>
    </w:p>
    <w:p w14:paraId="0A5DFF7A" w14:textId="6FA06E28" w:rsidR="0032048F" w:rsidRDefault="0032048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Jun.</w:t>
      </w: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>He made his Will.   (W.Y.R. p.158)</w:t>
      </w:r>
    </w:p>
    <w:p w14:paraId="6BB5F90B" w14:textId="49B57742" w:rsidR="0032048F" w:rsidRDefault="0032048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748FF30F" w14:textId="77777777" w:rsidR="0032048F" w:rsidRDefault="0032048F" w:rsidP="009139A6">
      <w:pPr>
        <w:pStyle w:val="NoSpacing"/>
        <w:rPr>
          <w:rFonts w:cs="Times New Roman"/>
          <w:szCs w:val="24"/>
        </w:rPr>
      </w:pPr>
    </w:p>
    <w:p w14:paraId="4AE10D24" w14:textId="77777777" w:rsidR="0032048F" w:rsidRDefault="0032048F" w:rsidP="009139A6">
      <w:pPr>
        <w:pStyle w:val="NoSpacing"/>
        <w:rPr>
          <w:rFonts w:cs="Times New Roman"/>
          <w:szCs w:val="24"/>
        </w:rPr>
      </w:pPr>
    </w:p>
    <w:p w14:paraId="48E97435" w14:textId="055E7246" w:rsidR="0032048F" w:rsidRPr="0032048F" w:rsidRDefault="0032048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July 2023</w:t>
      </w:r>
    </w:p>
    <w:sectPr w:rsidR="0032048F" w:rsidRPr="003204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C51AE" w14:textId="77777777" w:rsidR="0032048F" w:rsidRDefault="0032048F" w:rsidP="009139A6">
      <w:r>
        <w:separator/>
      </w:r>
    </w:p>
  </w:endnote>
  <w:endnote w:type="continuationSeparator" w:id="0">
    <w:p w14:paraId="60F4375B" w14:textId="77777777" w:rsidR="0032048F" w:rsidRDefault="003204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F6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73ED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656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C4BCE" w14:textId="77777777" w:rsidR="0032048F" w:rsidRDefault="0032048F" w:rsidP="009139A6">
      <w:r>
        <w:separator/>
      </w:r>
    </w:p>
  </w:footnote>
  <w:footnote w:type="continuationSeparator" w:id="0">
    <w:p w14:paraId="18623D58" w14:textId="77777777" w:rsidR="0032048F" w:rsidRDefault="003204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D72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540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C33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8F"/>
    <w:rsid w:val="000666E0"/>
    <w:rsid w:val="002510B7"/>
    <w:rsid w:val="0032048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6D9B5"/>
  <w15:chartTrackingRefBased/>
  <w15:docId w15:val="{5F680696-D563-4677-BF6B-651BF47FC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2023-07-17T07:28:00Z</dcterms:created>
  <dcterms:modified xsi:type="dcterms:W3CDTF">2023-07-17T07:30:00Z</dcterms:modified>
</cp:coreProperties>
</file>