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F053A" w14:textId="77777777" w:rsidR="004E7BB7" w:rsidRDefault="004E7BB7" w:rsidP="004E7B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Lawrence STAYNTON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4083E2A" w14:textId="77777777" w:rsidR="004E7BB7" w:rsidRDefault="004E7BB7" w:rsidP="004E7B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Parson of </w:t>
      </w:r>
      <w:proofErr w:type="spellStart"/>
      <w:r>
        <w:rPr>
          <w:rFonts w:ascii="Times New Roman" w:hAnsi="Times New Roman" w:cs="Times New Roman"/>
        </w:rPr>
        <w:t>Woughton</w:t>
      </w:r>
      <w:proofErr w:type="spellEnd"/>
      <w:r>
        <w:rPr>
          <w:rFonts w:ascii="Times New Roman" w:hAnsi="Times New Roman" w:cs="Times New Roman"/>
        </w:rPr>
        <w:t>, Buckinghamshire.</w:t>
      </w:r>
    </w:p>
    <w:p w14:paraId="3B459EA9" w14:textId="77777777" w:rsidR="004E7BB7" w:rsidRDefault="004E7BB7" w:rsidP="004E7BB7">
      <w:pPr>
        <w:rPr>
          <w:rFonts w:ascii="Times New Roman" w:hAnsi="Times New Roman" w:cs="Times New Roman"/>
        </w:rPr>
      </w:pPr>
    </w:p>
    <w:p w14:paraId="78E48538" w14:textId="77777777" w:rsidR="004E7BB7" w:rsidRDefault="004E7BB7" w:rsidP="004E7BB7">
      <w:pPr>
        <w:rPr>
          <w:rFonts w:ascii="Times New Roman" w:hAnsi="Times New Roman" w:cs="Times New Roman"/>
        </w:rPr>
      </w:pPr>
    </w:p>
    <w:p w14:paraId="71D7AEA6" w14:textId="77777777" w:rsidR="004E7BB7" w:rsidRDefault="004E7BB7" w:rsidP="004E7B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Henry </w:t>
      </w:r>
      <w:proofErr w:type="spellStart"/>
      <w:r>
        <w:rPr>
          <w:rFonts w:ascii="Times New Roman" w:hAnsi="Times New Roman" w:cs="Times New Roman"/>
        </w:rPr>
        <w:t>Gelle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Westoning</w:t>
      </w:r>
      <w:proofErr w:type="spellEnd"/>
      <w:r>
        <w:rPr>
          <w:rFonts w:ascii="Times New Roman" w:hAnsi="Times New Roman" w:cs="Times New Roman"/>
        </w:rPr>
        <w:t>, Berkshire(q.v.),</w:t>
      </w:r>
    </w:p>
    <w:p w14:paraId="7A541980" w14:textId="77777777" w:rsidR="004E7BB7" w:rsidRDefault="004E7BB7" w:rsidP="004E7B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Stratton of </w:t>
      </w:r>
      <w:proofErr w:type="spellStart"/>
      <w:r>
        <w:rPr>
          <w:rFonts w:ascii="Times New Roman" w:hAnsi="Times New Roman" w:cs="Times New Roman"/>
        </w:rPr>
        <w:t>Westoning</w:t>
      </w:r>
      <w:proofErr w:type="spellEnd"/>
      <w:r>
        <w:rPr>
          <w:rFonts w:ascii="Times New Roman" w:hAnsi="Times New Roman" w:cs="Times New Roman"/>
        </w:rPr>
        <w:t>(q.v.).</w:t>
      </w:r>
    </w:p>
    <w:p w14:paraId="076345CE" w14:textId="77777777" w:rsidR="004E7BB7" w:rsidRDefault="004E7BB7" w:rsidP="004E7B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6799E85" w14:textId="77777777" w:rsidR="004E7BB7" w:rsidRDefault="004E7BB7" w:rsidP="004E7BB7">
      <w:pPr>
        <w:rPr>
          <w:rFonts w:ascii="Times New Roman" w:hAnsi="Times New Roman" w:cs="Times New Roman"/>
        </w:rPr>
      </w:pPr>
    </w:p>
    <w:p w14:paraId="02C30E04" w14:textId="77777777" w:rsidR="004E7BB7" w:rsidRDefault="004E7BB7" w:rsidP="004E7BB7">
      <w:pPr>
        <w:rPr>
          <w:rFonts w:ascii="Times New Roman" w:hAnsi="Times New Roman" w:cs="Times New Roman"/>
        </w:rPr>
      </w:pPr>
    </w:p>
    <w:p w14:paraId="007755F1" w14:textId="0FFD5DB0" w:rsidR="006B2F86" w:rsidRPr="00E71FC3" w:rsidRDefault="004E7BB7" w:rsidP="004E7BB7">
      <w:pPr>
        <w:pStyle w:val="NoSpacing"/>
      </w:pPr>
      <w:r>
        <w:t>27 January 2019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ADE0A" w14:textId="77777777" w:rsidR="004E7BB7" w:rsidRDefault="004E7BB7" w:rsidP="00E71FC3">
      <w:r>
        <w:separator/>
      </w:r>
    </w:p>
  </w:endnote>
  <w:endnote w:type="continuationSeparator" w:id="0">
    <w:p w14:paraId="35C7C452" w14:textId="77777777" w:rsidR="004E7BB7" w:rsidRDefault="004E7B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D9F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8BEE9" w14:textId="77777777" w:rsidR="004E7BB7" w:rsidRDefault="004E7BB7" w:rsidP="00E71FC3">
      <w:r>
        <w:separator/>
      </w:r>
    </w:p>
  </w:footnote>
  <w:footnote w:type="continuationSeparator" w:id="0">
    <w:p w14:paraId="33BFB01B" w14:textId="77777777" w:rsidR="004E7BB7" w:rsidRDefault="004E7B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B7"/>
    <w:rsid w:val="001A7C09"/>
    <w:rsid w:val="004E7B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41C4B"/>
  <w15:chartTrackingRefBased/>
  <w15:docId w15:val="{2418B95A-3EF2-45C4-A40A-67960144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7B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7B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2019-01-29T22:08:00Z</dcterms:created>
  <dcterms:modified xsi:type="dcterms:W3CDTF">2019-01-29T22:08:00Z</dcterms:modified>
</cp:coreProperties>
</file>