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7B0CB" w14:textId="77777777" w:rsidR="006A48CB" w:rsidRDefault="006A48CB" w:rsidP="006A48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STAYNTON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d.1492)</w:t>
      </w:r>
    </w:p>
    <w:p w14:paraId="6EB647F1" w14:textId="77777777" w:rsidR="006A48CB" w:rsidRDefault="006A48CB" w:rsidP="006A48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Simpson, Buckinghamshire.</w:t>
      </w:r>
    </w:p>
    <w:p w14:paraId="61F2CD7A" w14:textId="77777777" w:rsidR="006A48CB" w:rsidRDefault="006A48CB" w:rsidP="006A48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C1B4EF" w14:textId="77777777" w:rsidR="006A48CB" w:rsidRDefault="006A48CB" w:rsidP="006A48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471914" w14:textId="77777777" w:rsidR="006A48CB" w:rsidRDefault="006A48CB" w:rsidP="006A48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1488-92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Rector. 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p.1</w:t>
      </w:r>
      <w:r>
        <w:rPr>
          <w:rFonts w:ascii="Times New Roman" w:hAnsi="Times New Roman" w:cs="Times New Roman"/>
          <w:sz w:val="24"/>
          <w:szCs w:val="24"/>
        </w:rPr>
        <w:t>49)</w:t>
      </w:r>
    </w:p>
    <w:p w14:paraId="2699EF75" w14:textId="77777777" w:rsidR="006A48CB" w:rsidRDefault="006A48CB" w:rsidP="006A48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841126" w14:textId="77777777" w:rsidR="006A48CB" w:rsidRDefault="006A48CB" w:rsidP="006A48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92E11B" w14:textId="77777777" w:rsidR="006A48CB" w:rsidRDefault="006A48CB" w:rsidP="006A48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6CFA649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01734" w14:textId="77777777" w:rsidR="006A48CB" w:rsidRDefault="006A48CB" w:rsidP="009139A6">
      <w:r>
        <w:separator/>
      </w:r>
    </w:p>
  </w:endnote>
  <w:endnote w:type="continuationSeparator" w:id="0">
    <w:p w14:paraId="5BCD5771" w14:textId="77777777" w:rsidR="006A48CB" w:rsidRDefault="006A48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523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E8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1E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164E5" w14:textId="77777777" w:rsidR="006A48CB" w:rsidRDefault="006A48CB" w:rsidP="009139A6">
      <w:r>
        <w:separator/>
      </w:r>
    </w:p>
  </w:footnote>
  <w:footnote w:type="continuationSeparator" w:id="0">
    <w:p w14:paraId="49BA12E3" w14:textId="77777777" w:rsidR="006A48CB" w:rsidRDefault="006A48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321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E0D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2DF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B"/>
    <w:rsid w:val="000666E0"/>
    <w:rsid w:val="002510B7"/>
    <w:rsid w:val="005C130B"/>
    <w:rsid w:val="006A48C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E8BAB"/>
  <w15:chartTrackingRefBased/>
  <w15:docId w15:val="{DF58CC35-999B-46F8-8D70-21AF9323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2021-08-04T18:14:00Z</dcterms:created>
  <dcterms:modified xsi:type="dcterms:W3CDTF">2021-08-04T18:15:00Z</dcterms:modified>
</cp:coreProperties>
</file>