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35A" w:rsidRPr="002E335A" w:rsidRDefault="002E335A" w:rsidP="002E335A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E335A">
        <w:rPr>
          <w:rFonts w:ascii="Times New Roman" w:hAnsi="Times New Roman" w:cs="Times New Roman"/>
          <w:sz w:val="24"/>
          <w:szCs w:val="24"/>
          <w:u w:val="single"/>
        </w:rPr>
        <w:t>John de STAYNTON</w:t>
      </w:r>
      <w:r w:rsidRPr="002E335A">
        <w:rPr>
          <w:rFonts w:ascii="Times New Roman" w:hAnsi="Times New Roman" w:cs="Times New Roman"/>
          <w:sz w:val="24"/>
          <w:szCs w:val="24"/>
        </w:rPr>
        <w:t xml:space="preserve">    (fl.1416)</w:t>
      </w:r>
    </w:p>
    <w:p w:rsidR="002E335A" w:rsidRPr="002E335A" w:rsidRDefault="002E335A" w:rsidP="002E33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335A">
        <w:rPr>
          <w:rFonts w:ascii="Times New Roman" w:hAnsi="Times New Roman" w:cs="Times New Roman"/>
          <w:sz w:val="24"/>
          <w:szCs w:val="24"/>
        </w:rPr>
        <w:t>Chaplain.</w:t>
      </w:r>
    </w:p>
    <w:p w:rsidR="002E335A" w:rsidRPr="002E335A" w:rsidRDefault="002E335A" w:rsidP="002E33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35A" w:rsidRPr="002E335A" w:rsidRDefault="002E335A" w:rsidP="002E33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35A" w:rsidRPr="002E335A" w:rsidRDefault="002E335A" w:rsidP="002E33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335A">
        <w:rPr>
          <w:rFonts w:ascii="Times New Roman" w:hAnsi="Times New Roman" w:cs="Times New Roman"/>
          <w:sz w:val="24"/>
          <w:szCs w:val="24"/>
        </w:rPr>
        <w:t>31 Jan.1416</w:t>
      </w:r>
      <w:r w:rsidRPr="002E335A">
        <w:rPr>
          <w:rFonts w:ascii="Times New Roman" w:hAnsi="Times New Roman" w:cs="Times New Roman"/>
          <w:sz w:val="24"/>
          <w:szCs w:val="24"/>
        </w:rPr>
        <w:tab/>
        <w:t xml:space="preserve">He was one of those who granted certain lands, tenements etc. in </w:t>
      </w:r>
    </w:p>
    <w:p w:rsidR="002E335A" w:rsidRPr="002E335A" w:rsidRDefault="002E335A" w:rsidP="002E33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335A">
        <w:rPr>
          <w:rFonts w:ascii="Times New Roman" w:hAnsi="Times New Roman" w:cs="Times New Roman"/>
          <w:sz w:val="24"/>
          <w:szCs w:val="24"/>
        </w:rPr>
        <w:tab/>
      </w:r>
      <w:r w:rsidRPr="002E335A">
        <w:rPr>
          <w:rFonts w:ascii="Times New Roman" w:hAnsi="Times New Roman" w:cs="Times New Roman"/>
          <w:sz w:val="24"/>
          <w:szCs w:val="24"/>
        </w:rPr>
        <w:tab/>
        <w:t>Bentley and Arksey, West Riding of Yorkshire, to Robert de Merton(q.v.)</w:t>
      </w:r>
    </w:p>
    <w:p w:rsidR="002E335A" w:rsidRPr="002E335A" w:rsidRDefault="002E335A" w:rsidP="002E33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335A">
        <w:rPr>
          <w:rFonts w:ascii="Times New Roman" w:hAnsi="Times New Roman" w:cs="Times New Roman"/>
          <w:sz w:val="24"/>
          <w:szCs w:val="24"/>
        </w:rPr>
        <w:tab/>
      </w:r>
      <w:r w:rsidRPr="002E335A">
        <w:rPr>
          <w:rFonts w:ascii="Times New Roman" w:hAnsi="Times New Roman" w:cs="Times New Roman"/>
          <w:sz w:val="24"/>
          <w:szCs w:val="24"/>
        </w:rPr>
        <w:tab/>
        <w:t>and others.</w:t>
      </w:r>
    </w:p>
    <w:p w:rsidR="002E335A" w:rsidRPr="002E335A" w:rsidRDefault="002E335A" w:rsidP="002E33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335A">
        <w:rPr>
          <w:rFonts w:ascii="Times New Roman" w:hAnsi="Times New Roman" w:cs="Times New Roman"/>
          <w:sz w:val="24"/>
          <w:szCs w:val="24"/>
        </w:rPr>
        <w:tab/>
      </w:r>
      <w:r w:rsidRPr="002E335A">
        <w:rPr>
          <w:rFonts w:ascii="Times New Roman" w:hAnsi="Times New Roman" w:cs="Times New Roman"/>
          <w:sz w:val="24"/>
          <w:szCs w:val="24"/>
        </w:rPr>
        <w:tab/>
        <w:t>(Yorkshire Deeds vol.VI p.1)</w:t>
      </w:r>
    </w:p>
    <w:p w:rsidR="002E335A" w:rsidRPr="002E335A" w:rsidRDefault="002E335A" w:rsidP="002E33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35A" w:rsidRPr="002E335A" w:rsidRDefault="002E335A" w:rsidP="002E33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35A" w:rsidRPr="00932C94" w:rsidRDefault="002E335A" w:rsidP="002E335A">
      <w:pPr>
        <w:pStyle w:val="NoSpacing"/>
      </w:pPr>
      <w:r w:rsidRPr="002E335A">
        <w:rPr>
          <w:rFonts w:ascii="Times New Roman" w:hAnsi="Times New Roman" w:cs="Times New Roman"/>
          <w:sz w:val="24"/>
          <w:szCs w:val="24"/>
        </w:rPr>
        <w:t>8 March 2013</w:t>
      </w:r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35A" w:rsidRDefault="002E335A" w:rsidP="00564E3C">
      <w:pPr>
        <w:spacing w:after="0" w:line="240" w:lineRule="auto"/>
      </w:pPr>
      <w:r>
        <w:separator/>
      </w:r>
    </w:p>
  </w:endnote>
  <w:endnote w:type="continuationSeparator" w:id="0">
    <w:p w:rsidR="002E335A" w:rsidRDefault="002E335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E335A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35A" w:rsidRDefault="002E335A" w:rsidP="00564E3C">
      <w:pPr>
        <w:spacing w:after="0" w:line="240" w:lineRule="auto"/>
      </w:pPr>
      <w:r>
        <w:separator/>
      </w:r>
    </w:p>
  </w:footnote>
  <w:footnote w:type="continuationSeparator" w:id="0">
    <w:p w:rsidR="002E335A" w:rsidRDefault="002E335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35A"/>
    <w:rsid w:val="002E335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A7AC2E-1BDC-4F8B-97B8-408342F6D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2015-10-28T20:10:00Z</dcterms:created>
  <dcterms:modified xsi:type="dcterms:W3CDTF">2015-10-28T20:11:00Z</dcterms:modified>
</cp:coreProperties>
</file>