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88C82" w14:textId="77777777" w:rsidR="005A54AE" w:rsidRDefault="005A54AE" w:rsidP="005A54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STAYNOUR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73231929" w14:textId="77777777" w:rsidR="005A54AE" w:rsidRDefault="005A54AE" w:rsidP="005A54AE">
      <w:pPr>
        <w:pStyle w:val="NoSpacing"/>
        <w:rPr>
          <w:rFonts w:cs="Times New Roman"/>
          <w:szCs w:val="24"/>
        </w:rPr>
      </w:pPr>
    </w:p>
    <w:p w14:paraId="2489341B" w14:textId="77777777" w:rsidR="005A54AE" w:rsidRDefault="005A54AE" w:rsidP="005A54AE">
      <w:pPr>
        <w:pStyle w:val="NoSpacing"/>
        <w:rPr>
          <w:rFonts w:cs="Times New Roman"/>
          <w:szCs w:val="24"/>
        </w:rPr>
      </w:pPr>
    </w:p>
    <w:p w14:paraId="3EA0AD2D" w14:textId="77777777" w:rsidR="005A54AE" w:rsidRDefault="005A54AE" w:rsidP="005A54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Mar.1406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Dunster, Somerset,</w:t>
      </w:r>
    </w:p>
    <w:p w14:paraId="3520681F" w14:textId="77777777" w:rsidR="005A54AE" w:rsidRDefault="005A54AE" w:rsidP="005A54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Katherine de </w:t>
      </w:r>
      <w:proofErr w:type="spellStart"/>
      <w:r>
        <w:rPr>
          <w:rFonts w:cs="Times New Roman"/>
          <w:szCs w:val="24"/>
        </w:rPr>
        <w:t>Besiles</w:t>
      </w:r>
      <w:proofErr w:type="spellEnd"/>
      <w:r>
        <w:rPr>
          <w:rFonts w:cs="Times New Roman"/>
          <w:szCs w:val="24"/>
        </w:rPr>
        <w:t>(q.v.).</w:t>
      </w:r>
    </w:p>
    <w:p w14:paraId="37473FC2" w14:textId="77777777" w:rsidR="005A54AE" w:rsidRDefault="005A54AE" w:rsidP="005A54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https://inquisitionspostmortem.ac.uk/view/inquisition/19-082/</w:t>
        </w:r>
      </w:hyperlink>
      <w:r>
        <w:rPr>
          <w:rFonts w:cs="Times New Roman"/>
          <w:szCs w:val="24"/>
        </w:rPr>
        <w:t xml:space="preserve"> )</w:t>
      </w:r>
    </w:p>
    <w:p w14:paraId="4365CECB" w14:textId="77777777" w:rsidR="005A54AE" w:rsidRDefault="005A54AE" w:rsidP="005A54AE">
      <w:pPr>
        <w:pStyle w:val="NoSpacing"/>
        <w:rPr>
          <w:rFonts w:cs="Times New Roman"/>
          <w:szCs w:val="24"/>
        </w:rPr>
      </w:pPr>
    </w:p>
    <w:p w14:paraId="33BB0901" w14:textId="77777777" w:rsidR="005A54AE" w:rsidRDefault="005A54AE" w:rsidP="005A54AE">
      <w:pPr>
        <w:pStyle w:val="NoSpacing"/>
        <w:rPr>
          <w:rFonts w:cs="Times New Roman"/>
          <w:szCs w:val="24"/>
        </w:rPr>
      </w:pPr>
    </w:p>
    <w:p w14:paraId="29553B3D" w14:textId="77777777" w:rsidR="005A54AE" w:rsidRDefault="005A54AE" w:rsidP="005A54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p w14:paraId="11E52D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83F13" w14:textId="77777777" w:rsidR="005A54AE" w:rsidRDefault="005A54AE" w:rsidP="009139A6">
      <w:r>
        <w:separator/>
      </w:r>
    </w:p>
  </w:endnote>
  <w:endnote w:type="continuationSeparator" w:id="0">
    <w:p w14:paraId="4B1788B8" w14:textId="77777777" w:rsidR="005A54AE" w:rsidRDefault="005A54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2A1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481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1B7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8BB5C" w14:textId="77777777" w:rsidR="005A54AE" w:rsidRDefault="005A54AE" w:rsidP="009139A6">
      <w:r>
        <w:separator/>
      </w:r>
    </w:p>
  </w:footnote>
  <w:footnote w:type="continuationSeparator" w:id="0">
    <w:p w14:paraId="61AC9A50" w14:textId="77777777" w:rsidR="005A54AE" w:rsidRDefault="005A54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9CC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A20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A10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AE"/>
    <w:rsid w:val="000666E0"/>
    <w:rsid w:val="002510B7"/>
    <w:rsid w:val="005A54A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9547E"/>
  <w15:chartTrackingRefBased/>
  <w15:docId w15:val="{B3BA3A13-0178-4891-942E-BDC0E8D3B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A54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82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2023-12-10T18:06:00Z</dcterms:created>
  <dcterms:modified xsi:type="dcterms:W3CDTF">2023-12-10T18:06:00Z</dcterms:modified>
</cp:coreProperties>
</file>