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79F0D" w14:textId="77777777" w:rsidR="00E536E4" w:rsidRDefault="00E536E4" w:rsidP="00E536E4">
      <w:pPr>
        <w:pStyle w:val="NoSpacing"/>
      </w:pPr>
      <w:r>
        <w:rPr>
          <w:u w:val="single"/>
        </w:rPr>
        <w:t>Brother William STAYNLEY</w:t>
      </w:r>
      <w:r>
        <w:t xml:space="preserve">   </w:t>
      </w:r>
      <w:proofErr w:type="gramStart"/>
      <w:r>
        <w:t xml:space="preserve">   (</w:t>
      </w:r>
      <w:proofErr w:type="gramEnd"/>
      <w:r>
        <w:t>d.1481)</w:t>
      </w:r>
    </w:p>
    <w:p w14:paraId="1D5D7929" w14:textId="77777777" w:rsidR="00E536E4" w:rsidRDefault="00E536E4" w:rsidP="00E536E4">
      <w:pPr>
        <w:pStyle w:val="NoSpacing"/>
      </w:pPr>
      <w:r>
        <w:t xml:space="preserve">Vicar of </w:t>
      </w:r>
      <w:proofErr w:type="spellStart"/>
      <w:r>
        <w:t>Thorner</w:t>
      </w:r>
      <w:proofErr w:type="spellEnd"/>
      <w:r>
        <w:t xml:space="preserve">, West Riding </w:t>
      </w:r>
      <w:proofErr w:type="spellStart"/>
      <w:r>
        <w:t>ofYorkshire</w:t>
      </w:r>
      <w:proofErr w:type="spellEnd"/>
      <w:r>
        <w:t>.</w:t>
      </w:r>
    </w:p>
    <w:p w14:paraId="25FDDFA8" w14:textId="77777777" w:rsidR="00E536E4" w:rsidRDefault="00E536E4" w:rsidP="00E536E4">
      <w:pPr>
        <w:pStyle w:val="NoSpacing"/>
      </w:pPr>
    </w:p>
    <w:p w14:paraId="1779E7A1" w14:textId="77777777" w:rsidR="00E536E4" w:rsidRDefault="00E536E4" w:rsidP="00E536E4">
      <w:pPr>
        <w:pStyle w:val="NoSpacing"/>
      </w:pPr>
    </w:p>
    <w:p w14:paraId="3AB7DCC9" w14:textId="77777777" w:rsidR="00E536E4" w:rsidRDefault="00E536E4" w:rsidP="00E536E4">
      <w:pPr>
        <w:pStyle w:val="NoSpacing"/>
      </w:pPr>
      <w:r>
        <w:t>18Jun.1481</w:t>
      </w:r>
      <w:r>
        <w:tab/>
        <w:t>He had died by this date.</w:t>
      </w:r>
    </w:p>
    <w:p w14:paraId="3A9DE7EE" w14:textId="77777777" w:rsidR="00E536E4" w:rsidRDefault="00E536E4" w:rsidP="00E536E4">
      <w:pPr>
        <w:pStyle w:val="NoSpacing"/>
      </w:pPr>
      <w:r>
        <w:tab/>
      </w:r>
      <w:r>
        <w:tab/>
        <w:t>(“The Register of Thomas Rotherham, Archbishop of York 1480-1500</w:t>
      </w:r>
    </w:p>
    <w:p w14:paraId="56D7784A" w14:textId="77777777" w:rsidR="00E536E4" w:rsidRDefault="00E536E4" w:rsidP="00E536E4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p.8)</w:t>
      </w:r>
    </w:p>
    <w:p w14:paraId="232E9F21" w14:textId="77777777" w:rsidR="00E536E4" w:rsidRDefault="00E536E4" w:rsidP="00E536E4">
      <w:pPr>
        <w:pStyle w:val="NoSpacing"/>
      </w:pPr>
    </w:p>
    <w:p w14:paraId="4E9B6C36" w14:textId="77777777" w:rsidR="00E536E4" w:rsidRDefault="00E536E4" w:rsidP="00E536E4">
      <w:pPr>
        <w:pStyle w:val="NoSpacing"/>
      </w:pPr>
    </w:p>
    <w:p w14:paraId="3B932870" w14:textId="77777777" w:rsidR="00E536E4" w:rsidRDefault="00E536E4" w:rsidP="00E536E4">
      <w:pPr>
        <w:pStyle w:val="NoSpacing"/>
      </w:pPr>
      <w:r>
        <w:t>12 March 2019</w:t>
      </w:r>
    </w:p>
    <w:p w14:paraId="18279F37" w14:textId="77777777" w:rsidR="006B2F86" w:rsidRPr="00E71FC3" w:rsidRDefault="00E536E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415081" w14:textId="77777777" w:rsidR="00E536E4" w:rsidRDefault="00E536E4" w:rsidP="00E71FC3">
      <w:pPr>
        <w:spacing w:after="0" w:line="240" w:lineRule="auto"/>
      </w:pPr>
      <w:r>
        <w:separator/>
      </w:r>
    </w:p>
  </w:endnote>
  <w:endnote w:type="continuationSeparator" w:id="0">
    <w:p w14:paraId="6F3B1A1D" w14:textId="77777777" w:rsidR="00E536E4" w:rsidRDefault="00E536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4B26F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3C52A" w14:textId="77777777" w:rsidR="00E536E4" w:rsidRDefault="00E536E4" w:rsidP="00E71FC3">
      <w:pPr>
        <w:spacing w:after="0" w:line="240" w:lineRule="auto"/>
      </w:pPr>
      <w:r>
        <w:separator/>
      </w:r>
    </w:p>
  </w:footnote>
  <w:footnote w:type="continuationSeparator" w:id="0">
    <w:p w14:paraId="0828DB5C" w14:textId="77777777" w:rsidR="00E536E4" w:rsidRDefault="00E536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6E4"/>
    <w:rsid w:val="001A7C09"/>
    <w:rsid w:val="00577BD5"/>
    <w:rsid w:val="00656CBA"/>
    <w:rsid w:val="006A1F77"/>
    <w:rsid w:val="00733BE7"/>
    <w:rsid w:val="00AB52E8"/>
    <w:rsid w:val="00B16D3F"/>
    <w:rsid w:val="00BB41AC"/>
    <w:rsid w:val="00E536E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86CED"/>
  <w15:chartTrackingRefBased/>
  <w15:docId w15:val="{CDCFCABE-1333-4CBB-A395-F8D4A5ED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2019-03-24T20:53:00Z</dcterms:created>
  <dcterms:modified xsi:type="dcterms:W3CDTF">2019-03-24T20:54:00Z</dcterms:modified>
</cp:coreProperties>
</file>