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E46" w:rsidRDefault="003E3E46" w:rsidP="003E3E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 xml:space="preserve">William STAYNGREVE </w:t>
      </w:r>
      <w:r>
        <w:rPr>
          <w:rFonts w:ascii="Times New Roman" w:hAnsi="Arial Unicode MS"/>
        </w:rPr>
        <w:t xml:space="preserve">      (fl.1418)</w:t>
      </w:r>
    </w:p>
    <w:p w:rsidR="003E3E46" w:rsidRDefault="003E3E46" w:rsidP="003E3E4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Lister.</w:t>
      </w:r>
      <w:proofErr w:type="gramEnd"/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3E3E46" w:rsidRDefault="003E3E46" w:rsidP="003E3E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</w:t>
      </w:r>
      <w:proofErr w:type="gramStart"/>
      <w:r>
        <w:rPr>
          <w:rFonts w:ascii="Times New Roman" w:hAnsi="Arial Unicode MS"/>
        </w:rPr>
        <w:t>William(</w:t>
      </w:r>
      <w:proofErr w:type="gramEnd"/>
      <w:r>
        <w:rPr>
          <w:rFonts w:ascii="Times New Roman" w:hAnsi="Arial Unicode MS"/>
        </w:rPr>
        <w:t>q.v.)      (R.F.Y. p.162)</w:t>
      </w:r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3E3E46" w:rsidRDefault="003E3E46" w:rsidP="003E3E4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William, junior,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3E3E46" w:rsidRDefault="003E3E46" w:rsidP="003E3E46">
      <w:pPr>
        <w:pStyle w:val="Body1"/>
        <w:rPr>
          <w:rFonts w:ascii="Times New Roman" w:hAnsi="Times New Roman"/>
        </w:rPr>
      </w:pPr>
    </w:p>
    <w:p w:rsidR="00E47068" w:rsidRPr="00C009D8" w:rsidRDefault="003E3E46" w:rsidP="003E3E46">
      <w:pPr>
        <w:pStyle w:val="NoSpacing"/>
      </w:pPr>
      <w:r>
        <w:rPr>
          <w:rFonts w:hAnsi="Arial Unicode MS"/>
        </w:rPr>
        <w:t>30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E46" w:rsidRDefault="003E3E46" w:rsidP="00920DE3">
      <w:pPr>
        <w:spacing w:after="0" w:line="240" w:lineRule="auto"/>
      </w:pPr>
      <w:r>
        <w:separator/>
      </w:r>
    </w:p>
  </w:endnote>
  <w:endnote w:type="continuationSeparator" w:id="0">
    <w:p w:rsidR="003E3E46" w:rsidRDefault="003E3E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E46" w:rsidRDefault="003E3E46" w:rsidP="00920DE3">
      <w:pPr>
        <w:spacing w:after="0" w:line="240" w:lineRule="auto"/>
      </w:pPr>
      <w:r>
        <w:separator/>
      </w:r>
    </w:p>
  </w:footnote>
  <w:footnote w:type="continuationSeparator" w:id="0">
    <w:p w:rsidR="003E3E46" w:rsidRDefault="003E3E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46"/>
    <w:rsid w:val="00120749"/>
    <w:rsid w:val="003E3E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E3E4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E3E4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2013-10-06T18:36:00Z</dcterms:created>
  <dcterms:modified xsi:type="dcterms:W3CDTF">2013-10-06T18:37:00Z</dcterms:modified>
</cp:coreProperties>
</file>