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23F2F" w14:textId="3F0FF2D1" w:rsidR="00BA00AB" w:rsidRDefault="001D65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STAYNFORTH</w:t>
      </w:r>
      <w:r>
        <w:rPr>
          <w:rFonts w:cs="Times New Roman"/>
          <w:szCs w:val="24"/>
        </w:rPr>
        <w:t xml:space="preserve">     (d.1476)</w:t>
      </w:r>
    </w:p>
    <w:p w14:paraId="5D207065" w14:textId="6C9A0D8B" w:rsidR="001D65E3" w:rsidRDefault="001D65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Newark.</w:t>
      </w:r>
    </w:p>
    <w:p w14:paraId="2C74806F" w14:textId="77777777" w:rsidR="001D65E3" w:rsidRDefault="001D65E3" w:rsidP="009139A6">
      <w:pPr>
        <w:pStyle w:val="NoSpacing"/>
        <w:rPr>
          <w:rFonts w:cs="Times New Roman"/>
          <w:szCs w:val="24"/>
        </w:rPr>
      </w:pPr>
    </w:p>
    <w:p w14:paraId="3EF02B84" w14:textId="77777777" w:rsidR="001D65E3" w:rsidRDefault="001D65E3" w:rsidP="009139A6">
      <w:pPr>
        <w:pStyle w:val="NoSpacing"/>
        <w:rPr>
          <w:rFonts w:cs="Times New Roman"/>
          <w:szCs w:val="24"/>
        </w:rPr>
      </w:pPr>
    </w:p>
    <w:p w14:paraId="1E05B45E" w14:textId="7E6C5CEA" w:rsidR="001D65E3" w:rsidRDefault="001D65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Oct.1476</w:t>
      </w:r>
      <w:r>
        <w:rPr>
          <w:rFonts w:cs="Times New Roman"/>
          <w:szCs w:val="24"/>
        </w:rPr>
        <w:tab/>
        <w:t>Administration of his lands and possessions was granted.   (W.Y.R. p.158)</w:t>
      </w:r>
    </w:p>
    <w:p w14:paraId="03C10193" w14:textId="77777777" w:rsidR="001D65E3" w:rsidRDefault="001D65E3" w:rsidP="009139A6">
      <w:pPr>
        <w:pStyle w:val="NoSpacing"/>
        <w:rPr>
          <w:rFonts w:cs="Times New Roman"/>
          <w:szCs w:val="24"/>
        </w:rPr>
      </w:pPr>
    </w:p>
    <w:p w14:paraId="4D3909B6" w14:textId="77777777" w:rsidR="001D65E3" w:rsidRDefault="001D65E3" w:rsidP="009139A6">
      <w:pPr>
        <w:pStyle w:val="NoSpacing"/>
        <w:rPr>
          <w:rFonts w:cs="Times New Roman"/>
          <w:szCs w:val="24"/>
        </w:rPr>
      </w:pPr>
    </w:p>
    <w:p w14:paraId="640DA2AE" w14:textId="2AF9047E" w:rsidR="001D65E3" w:rsidRPr="001D65E3" w:rsidRDefault="001D65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July 2023</w:t>
      </w:r>
    </w:p>
    <w:sectPr w:rsidR="001D65E3" w:rsidRPr="001D65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F56B8" w14:textId="77777777" w:rsidR="001D65E3" w:rsidRDefault="001D65E3" w:rsidP="009139A6">
      <w:r>
        <w:separator/>
      </w:r>
    </w:p>
  </w:endnote>
  <w:endnote w:type="continuationSeparator" w:id="0">
    <w:p w14:paraId="1470E1FF" w14:textId="77777777" w:rsidR="001D65E3" w:rsidRDefault="001D65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B3E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B6A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BD7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EE118" w14:textId="77777777" w:rsidR="001D65E3" w:rsidRDefault="001D65E3" w:rsidP="009139A6">
      <w:r>
        <w:separator/>
      </w:r>
    </w:p>
  </w:footnote>
  <w:footnote w:type="continuationSeparator" w:id="0">
    <w:p w14:paraId="22F840DE" w14:textId="77777777" w:rsidR="001D65E3" w:rsidRDefault="001D65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96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528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F8E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E3"/>
    <w:rsid w:val="000666E0"/>
    <w:rsid w:val="001D65E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A0B2D"/>
  <w15:chartTrackingRefBased/>
  <w15:docId w15:val="{B7F5D52D-3BFD-4788-8CD6-F8F7912C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2023-07-17T06:54:00Z</dcterms:created>
  <dcterms:modified xsi:type="dcterms:W3CDTF">2023-07-17T06:56:00Z</dcterms:modified>
</cp:coreProperties>
</file>