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CBD80" w14:textId="77777777" w:rsidR="00BB19A3" w:rsidRDefault="00BB19A3" w:rsidP="00BB19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STAYNFORD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6EEEABCB" w14:textId="77777777" w:rsidR="00BB19A3" w:rsidRDefault="00BB19A3" w:rsidP="00BB19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554171D9" w14:textId="77777777" w:rsidR="00BB19A3" w:rsidRDefault="00BB19A3" w:rsidP="00BB19A3">
      <w:pPr>
        <w:pStyle w:val="NoSpacing"/>
        <w:rPr>
          <w:rFonts w:cs="Times New Roman"/>
          <w:szCs w:val="24"/>
        </w:rPr>
      </w:pPr>
    </w:p>
    <w:p w14:paraId="4AB96946" w14:textId="77777777" w:rsidR="00BB19A3" w:rsidRDefault="00BB19A3" w:rsidP="00BB19A3">
      <w:pPr>
        <w:pStyle w:val="NoSpacing"/>
        <w:rPr>
          <w:rFonts w:cs="Times New Roman"/>
          <w:szCs w:val="24"/>
        </w:rPr>
      </w:pPr>
    </w:p>
    <w:p w14:paraId="46087B4B" w14:textId="77777777" w:rsidR="00BB19A3" w:rsidRDefault="00BB19A3" w:rsidP="00BB19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and William Crowe of London, pewterer(q.v.), made a plaint of debt against</w:t>
      </w:r>
    </w:p>
    <w:p w14:paraId="4E6ED66B" w14:textId="77777777" w:rsidR="00BB19A3" w:rsidRDefault="00BB19A3" w:rsidP="00BB19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Bertyn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0D24AF79" w14:textId="77777777" w:rsidR="00BB19A3" w:rsidRDefault="00BB19A3" w:rsidP="00BB19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536C7E50" w14:textId="77777777" w:rsidR="00BB19A3" w:rsidRDefault="00BB19A3" w:rsidP="00BB19A3">
      <w:pPr>
        <w:pStyle w:val="NoSpacing"/>
        <w:rPr>
          <w:rFonts w:cs="Times New Roman"/>
          <w:szCs w:val="24"/>
        </w:rPr>
      </w:pPr>
    </w:p>
    <w:p w14:paraId="0436963D" w14:textId="77777777" w:rsidR="00BB19A3" w:rsidRDefault="00BB19A3" w:rsidP="00BB19A3">
      <w:pPr>
        <w:pStyle w:val="NoSpacing"/>
        <w:rPr>
          <w:rFonts w:cs="Times New Roman"/>
          <w:szCs w:val="24"/>
        </w:rPr>
      </w:pPr>
    </w:p>
    <w:p w14:paraId="3D2E471A" w14:textId="77777777" w:rsidR="00BB19A3" w:rsidRDefault="00BB19A3" w:rsidP="00BB19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2DDEC6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D7D1D" w14:textId="77777777" w:rsidR="00BB19A3" w:rsidRDefault="00BB19A3" w:rsidP="009139A6">
      <w:r>
        <w:separator/>
      </w:r>
    </w:p>
  </w:endnote>
  <w:endnote w:type="continuationSeparator" w:id="0">
    <w:p w14:paraId="66026033" w14:textId="77777777" w:rsidR="00BB19A3" w:rsidRDefault="00BB19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D93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46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85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1745E" w14:textId="77777777" w:rsidR="00BB19A3" w:rsidRDefault="00BB19A3" w:rsidP="009139A6">
      <w:r>
        <w:separator/>
      </w:r>
    </w:p>
  </w:footnote>
  <w:footnote w:type="continuationSeparator" w:id="0">
    <w:p w14:paraId="7EEE54DF" w14:textId="77777777" w:rsidR="00BB19A3" w:rsidRDefault="00BB19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D55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EB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AE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A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19A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FC1FF"/>
  <w15:chartTrackingRefBased/>
  <w15:docId w15:val="{B7BD4888-2D11-4E21-8B70-E8C4D1B4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19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2023-04-20T18:09:00Z</dcterms:created>
  <dcterms:modified xsi:type="dcterms:W3CDTF">2023-04-20T18:09:00Z</dcterms:modified>
</cp:coreProperties>
</file>