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241F4" w14:textId="77777777" w:rsidR="006359FB" w:rsidRDefault="006359FB" w:rsidP="00635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STAYNFORD</w:t>
      </w:r>
      <w:r>
        <w:rPr>
          <w:rFonts w:ascii="Times New Roman" w:hAnsi="Times New Roman" w:cs="Times New Roman"/>
        </w:rPr>
        <w:t xml:space="preserve">     (fl.1483)</w:t>
      </w:r>
    </w:p>
    <w:p w14:paraId="545925C0" w14:textId="77777777" w:rsidR="006359FB" w:rsidRDefault="006359FB" w:rsidP="00635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Hellaby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14:paraId="7B0A171B" w14:textId="77777777" w:rsidR="006359FB" w:rsidRDefault="006359FB" w:rsidP="006359FB">
      <w:pPr>
        <w:rPr>
          <w:rFonts w:ascii="Times New Roman" w:hAnsi="Times New Roman" w:cs="Times New Roman"/>
        </w:rPr>
      </w:pPr>
    </w:p>
    <w:p w14:paraId="4D255747" w14:textId="77777777" w:rsidR="006359FB" w:rsidRDefault="006359FB" w:rsidP="006359FB">
      <w:pPr>
        <w:rPr>
          <w:rFonts w:ascii="Times New Roman" w:hAnsi="Times New Roman" w:cs="Times New Roman"/>
        </w:rPr>
      </w:pPr>
    </w:p>
    <w:p w14:paraId="2C920AFF" w14:textId="77777777" w:rsidR="006359FB" w:rsidRDefault="006359FB" w:rsidP="00635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>, esquire(q.v.), brought a plaint of trespass and taking against</w:t>
      </w:r>
    </w:p>
    <w:p w14:paraId="79BCA80F" w14:textId="77777777" w:rsidR="006359FB" w:rsidRDefault="006359FB" w:rsidP="00635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558835F8" w14:textId="77777777" w:rsidR="006359FB" w:rsidRDefault="006359FB" w:rsidP="00635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58B41EF" w14:textId="77777777" w:rsidR="006359FB" w:rsidRDefault="006359FB" w:rsidP="006359FB">
      <w:pPr>
        <w:rPr>
          <w:rFonts w:ascii="Times New Roman" w:hAnsi="Times New Roman" w:cs="Times New Roman"/>
        </w:rPr>
      </w:pPr>
    </w:p>
    <w:p w14:paraId="2A6D5BAC" w14:textId="77777777" w:rsidR="006359FB" w:rsidRDefault="006359FB" w:rsidP="006359FB">
      <w:pPr>
        <w:rPr>
          <w:rFonts w:ascii="Times New Roman" w:hAnsi="Times New Roman" w:cs="Times New Roman"/>
        </w:rPr>
      </w:pPr>
    </w:p>
    <w:p w14:paraId="406293E6" w14:textId="77777777" w:rsidR="006359FB" w:rsidRDefault="006359FB" w:rsidP="00635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October 2019</w:t>
      </w:r>
    </w:p>
    <w:p w14:paraId="39AE9149" w14:textId="77777777" w:rsidR="006B2F86" w:rsidRPr="00E71FC3" w:rsidRDefault="006359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686E6" w14:textId="77777777" w:rsidR="006359FB" w:rsidRDefault="006359FB" w:rsidP="00E71FC3">
      <w:r>
        <w:separator/>
      </w:r>
    </w:p>
  </w:endnote>
  <w:endnote w:type="continuationSeparator" w:id="0">
    <w:p w14:paraId="791E9874" w14:textId="77777777" w:rsidR="006359FB" w:rsidRDefault="006359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C01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8623A" w14:textId="77777777" w:rsidR="006359FB" w:rsidRDefault="006359FB" w:rsidP="00E71FC3">
      <w:r>
        <w:separator/>
      </w:r>
    </w:p>
  </w:footnote>
  <w:footnote w:type="continuationSeparator" w:id="0">
    <w:p w14:paraId="7DAC8AF0" w14:textId="77777777" w:rsidR="006359FB" w:rsidRDefault="006359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FB"/>
    <w:rsid w:val="001A7C09"/>
    <w:rsid w:val="00577BD5"/>
    <w:rsid w:val="006359F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CC7DA"/>
  <w15:chartTrackingRefBased/>
  <w15:docId w15:val="{4C98D59B-8F2D-47AB-95EA-90825DD5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59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2019-10-30T19:50:00Z</dcterms:created>
  <dcterms:modified xsi:type="dcterms:W3CDTF">2019-10-30T19:51:00Z</dcterms:modified>
</cp:coreProperties>
</file>