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D891" w14:textId="1497447B" w:rsidR="00BA00AB" w:rsidRDefault="00EE55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STAYNE</w:t>
      </w:r>
      <w:r>
        <w:rPr>
          <w:rFonts w:cs="Times New Roman"/>
          <w:szCs w:val="24"/>
        </w:rPr>
        <w:t xml:space="preserve">      (d.1444)</w:t>
      </w:r>
    </w:p>
    <w:p w14:paraId="2A7D5C83" w14:textId="6DFD7421" w:rsidR="00EE5530" w:rsidRDefault="00EE55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Holme in Spaldingmore.</w:t>
      </w:r>
    </w:p>
    <w:p w14:paraId="202C32EE" w14:textId="77777777" w:rsidR="00EE5530" w:rsidRDefault="00EE5530" w:rsidP="009139A6">
      <w:pPr>
        <w:pStyle w:val="NoSpacing"/>
        <w:rPr>
          <w:rFonts w:cs="Times New Roman"/>
          <w:szCs w:val="24"/>
        </w:rPr>
      </w:pPr>
    </w:p>
    <w:p w14:paraId="5EC2CA9A" w14:textId="77777777" w:rsidR="00EE5530" w:rsidRDefault="00EE5530" w:rsidP="009139A6">
      <w:pPr>
        <w:pStyle w:val="NoSpacing"/>
        <w:rPr>
          <w:rFonts w:cs="Times New Roman"/>
          <w:szCs w:val="24"/>
        </w:rPr>
      </w:pPr>
    </w:p>
    <w:p w14:paraId="3C9D53F8" w14:textId="5DADAA51" w:rsidR="00EE5530" w:rsidRDefault="00EE55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May1444</w:t>
      </w:r>
      <w:r>
        <w:rPr>
          <w:rFonts w:cs="Times New Roman"/>
          <w:szCs w:val="24"/>
        </w:rPr>
        <w:tab/>
        <w:t>He made his Will.   (W.Y.R. p.158)</w:t>
      </w:r>
    </w:p>
    <w:p w14:paraId="42282A4A" w14:textId="0D73927A" w:rsidR="00EE5530" w:rsidRDefault="00EE55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</w:t>
      </w:r>
      <w:r>
        <w:rPr>
          <w:rFonts w:cs="Times New Roman"/>
          <w:szCs w:val="24"/>
        </w:rPr>
        <w:tab/>
        <w:t>Probate of his Will.   (ibid.)</w:t>
      </w:r>
    </w:p>
    <w:p w14:paraId="74B869F7" w14:textId="77777777" w:rsidR="00EE5530" w:rsidRDefault="00EE5530" w:rsidP="009139A6">
      <w:pPr>
        <w:pStyle w:val="NoSpacing"/>
        <w:rPr>
          <w:rFonts w:cs="Times New Roman"/>
          <w:szCs w:val="24"/>
        </w:rPr>
      </w:pPr>
    </w:p>
    <w:p w14:paraId="0734ABFF" w14:textId="77777777" w:rsidR="00EE5530" w:rsidRDefault="00EE5530" w:rsidP="009139A6">
      <w:pPr>
        <w:pStyle w:val="NoSpacing"/>
        <w:rPr>
          <w:rFonts w:cs="Times New Roman"/>
          <w:szCs w:val="24"/>
        </w:rPr>
      </w:pPr>
    </w:p>
    <w:p w14:paraId="29CE9BC1" w14:textId="2EB8C64D" w:rsidR="00EE5530" w:rsidRPr="00EE5530" w:rsidRDefault="00EE55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sectPr w:rsidR="00EE5530" w:rsidRPr="00EE5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1C5C" w14:textId="77777777" w:rsidR="00EE5530" w:rsidRDefault="00EE5530" w:rsidP="009139A6">
      <w:r>
        <w:separator/>
      </w:r>
    </w:p>
  </w:endnote>
  <w:endnote w:type="continuationSeparator" w:id="0">
    <w:p w14:paraId="7FE940AB" w14:textId="77777777" w:rsidR="00EE5530" w:rsidRDefault="00EE55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D5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B3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2F1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40C4B" w14:textId="77777777" w:rsidR="00EE5530" w:rsidRDefault="00EE5530" w:rsidP="009139A6">
      <w:r>
        <w:separator/>
      </w:r>
    </w:p>
  </w:footnote>
  <w:footnote w:type="continuationSeparator" w:id="0">
    <w:p w14:paraId="591896D7" w14:textId="77777777" w:rsidR="00EE5530" w:rsidRDefault="00EE55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11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2B8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C2C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3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553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39CF"/>
  <w15:chartTrackingRefBased/>
  <w15:docId w15:val="{0AC00365-2F56-4BCB-BECC-0397B210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2023-07-17T06:49:00Z</dcterms:created>
  <dcterms:modified xsi:type="dcterms:W3CDTF">2023-07-17T06:51:00Z</dcterms:modified>
</cp:coreProperties>
</file>