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EE52C" w14:textId="607FA85A" w:rsidR="00CA7F73" w:rsidRDefault="00CA7F73" w:rsidP="003048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STAYNBURN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d.1438)</w:t>
      </w:r>
    </w:p>
    <w:p w14:paraId="39041092" w14:textId="1D38D669" w:rsidR="00CA7F73" w:rsidRDefault="00CA7F73" w:rsidP="003048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Draper.</w:t>
      </w:r>
    </w:p>
    <w:p w14:paraId="412BE06E" w14:textId="77777777" w:rsidR="00CA7F73" w:rsidRDefault="00CA7F73" w:rsidP="0030485B">
      <w:pPr>
        <w:pStyle w:val="NoSpacing"/>
        <w:rPr>
          <w:rFonts w:cs="Times New Roman"/>
          <w:szCs w:val="24"/>
        </w:rPr>
      </w:pPr>
    </w:p>
    <w:p w14:paraId="7FA606BE" w14:textId="77777777" w:rsidR="00CA7F73" w:rsidRDefault="00CA7F73" w:rsidP="0030485B">
      <w:pPr>
        <w:pStyle w:val="NoSpacing"/>
        <w:rPr>
          <w:rFonts w:cs="Times New Roman"/>
          <w:szCs w:val="24"/>
        </w:rPr>
      </w:pPr>
    </w:p>
    <w:p w14:paraId="68D39792" w14:textId="10D39841" w:rsidR="00CA7F73" w:rsidRDefault="00CA7F73" w:rsidP="003048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</w:t>
      </w:r>
      <w:r w:rsidR="003272F0">
        <w:rPr>
          <w:rFonts w:cs="Times New Roman"/>
          <w:szCs w:val="24"/>
        </w:rPr>
        <w:t>oan</w:t>
      </w:r>
      <w:r>
        <w:rPr>
          <w:rFonts w:cs="Times New Roman"/>
          <w:szCs w:val="24"/>
        </w:rPr>
        <w:t>(q.v.).    (W.Y.R. p.158)</w:t>
      </w:r>
    </w:p>
    <w:p w14:paraId="2F5DB1B3" w14:textId="77777777" w:rsidR="00CA7F73" w:rsidRDefault="00CA7F73" w:rsidP="0030485B">
      <w:pPr>
        <w:pStyle w:val="NoSpacing"/>
        <w:rPr>
          <w:rFonts w:cs="Times New Roman"/>
          <w:szCs w:val="24"/>
        </w:rPr>
      </w:pPr>
    </w:p>
    <w:p w14:paraId="42C7C016" w14:textId="77777777" w:rsidR="00CA7F73" w:rsidRDefault="00CA7F73" w:rsidP="0030485B">
      <w:pPr>
        <w:pStyle w:val="NoSpacing"/>
        <w:rPr>
          <w:rFonts w:cs="Times New Roman"/>
          <w:szCs w:val="24"/>
        </w:rPr>
      </w:pPr>
    </w:p>
    <w:p w14:paraId="7C0FBA34" w14:textId="32203355" w:rsidR="00CA7F73" w:rsidRDefault="003272F0" w:rsidP="003048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Jun.1438</w:t>
      </w:r>
      <w:r>
        <w:rPr>
          <w:rFonts w:cs="Times New Roman"/>
          <w:szCs w:val="24"/>
        </w:rPr>
        <w:tab/>
        <w:t>He made his Will.    (ibid.)</w:t>
      </w:r>
    </w:p>
    <w:p w14:paraId="1DE4572F" w14:textId="065DE55A" w:rsidR="003272F0" w:rsidRDefault="003272F0" w:rsidP="003048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Jul.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(ibid.)</w:t>
      </w:r>
    </w:p>
    <w:p w14:paraId="014A6023" w14:textId="77777777" w:rsidR="003272F0" w:rsidRDefault="003272F0" w:rsidP="0030485B">
      <w:pPr>
        <w:pStyle w:val="NoSpacing"/>
        <w:rPr>
          <w:rFonts w:cs="Times New Roman"/>
          <w:szCs w:val="24"/>
        </w:rPr>
      </w:pPr>
    </w:p>
    <w:p w14:paraId="27A7C984" w14:textId="77777777" w:rsidR="003272F0" w:rsidRDefault="003272F0" w:rsidP="0030485B">
      <w:pPr>
        <w:pStyle w:val="NoSpacing"/>
        <w:rPr>
          <w:rFonts w:cs="Times New Roman"/>
          <w:szCs w:val="24"/>
        </w:rPr>
      </w:pPr>
    </w:p>
    <w:p w14:paraId="4725FA52" w14:textId="41A0B39B" w:rsidR="003272F0" w:rsidRPr="00CA7F73" w:rsidRDefault="003272F0" w:rsidP="003048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July 2023</w:t>
      </w:r>
    </w:p>
    <w:p w14:paraId="2220D57A" w14:textId="72C8AE53" w:rsidR="0030485B" w:rsidRPr="0030485B" w:rsidRDefault="0030485B" w:rsidP="0030485B">
      <w:pPr>
        <w:pStyle w:val="NoSpacing"/>
        <w:rPr>
          <w:rFonts w:cs="Times New Roman"/>
          <w:szCs w:val="24"/>
        </w:rPr>
      </w:pPr>
    </w:p>
    <w:p w14:paraId="2BD04E7C" w14:textId="0518D739" w:rsidR="0030485B" w:rsidRPr="0030485B" w:rsidRDefault="0030485B" w:rsidP="0030485B">
      <w:pPr>
        <w:pStyle w:val="NoSpacing"/>
        <w:rPr>
          <w:rFonts w:cs="Times New Roman"/>
          <w:szCs w:val="24"/>
        </w:rPr>
      </w:pPr>
    </w:p>
    <w:sectPr w:rsidR="0030485B" w:rsidRPr="0030485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52378" w14:textId="77777777" w:rsidR="0030485B" w:rsidRDefault="0030485B" w:rsidP="009139A6">
      <w:r>
        <w:separator/>
      </w:r>
    </w:p>
  </w:endnote>
  <w:endnote w:type="continuationSeparator" w:id="0">
    <w:p w14:paraId="399E0988" w14:textId="77777777" w:rsidR="0030485B" w:rsidRDefault="0030485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05A1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A448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1479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4D8702" w14:textId="77777777" w:rsidR="0030485B" w:rsidRDefault="0030485B" w:rsidP="009139A6">
      <w:r>
        <w:separator/>
      </w:r>
    </w:p>
  </w:footnote>
  <w:footnote w:type="continuationSeparator" w:id="0">
    <w:p w14:paraId="07339587" w14:textId="77777777" w:rsidR="0030485B" w:rsidRDefault="0030485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15BE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64CD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491F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85B"/>
    <w:rsid w:val="000666E0"/>
    <w:rsid w:val="002510B7"/>
    <w:rsid w:val="002E05B3"/>
    <w:rsid w:val="0030485B"/>
    <w:rsid w:val="003272F0"/>
    <w:rsid w:val="005C130B"/>
    <w:rsid w:val="00826F5C"/>
    <w:rsid w:val="009139A6"/>
    <w:rsid w:val="009448BB"/>
    <w:rsid w:val="00947624"/>
    <w:rsid w:val="00A3176C"/>
    <w:rsid w:val="00AE65F8"/>
    <w:rsid w:val="00BA00AB"/>
    <w:rsid w:val="00CA7F73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AD435"/>
  <w15:chartTrackingRefBased/>
  <w15:docId w15:val="{CA4AAF51-9407-4491-A51D-A65942DFF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26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2023-07-16T13:48:00Z</dcterms:created>
  <dcterms:modified xsi:type="dcterms:W3CDTF">2023-07-16T14:31:00Z</dcterms:modified>
</cp:coreProperties>
</file>