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ACA63" w14:textId="77777777" w:rsidR="00CF2502" w:rsidRDefault="00CF2502" w:rsidP="00CF25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STAYNBURN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d.1428)</w:t>
      </w:r>
    </w:p>
    <w:p w14:paraId="10130645" w14:textId="77777777" w:rsidR="00CF2502" w:rsidRDefault="00CF2502" w:rsidP="00CF25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44E4316D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0148EA75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65574565" w14:textId="77777777" w:rsidR="00CF2502" w:rsidRDefault="00CF2502" w:rsidP="00CF25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draper(q.v.).    (W.Y.R. p.158)</w:t>
      </w:r>
    </w:p>
    <w:p w14:paraId="600E2B0D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1A968497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1B6959CB" w14:textId="77777777" w:rsidR="00CF2502" w:rsidRDefault="00CF2502" w:rsidP="00CF25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Dec.1428</w:t>
      </w:r>
      <w:r>
        <w:rPr>
          <w:rFonts w:cs="Times New Roman"/>
          <w:szCs w:val="24"/>
        </w:rPr>
        <w:tab/>
        <w:t>Administration of her lands and possessions was granted.   (ibid.)</w:t>
      </w:r>
    </w:p>
    <w:p w14:paraId="33A6786B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14667924" w14:textId="77777777" w:rsidR="00CF2502" w:rsidRDefault="00CF2502" w:rsidP="00CF2502">
      <w:pPr>
        <w:pStyle w:val="NoSpacing"/>
        <w:rPr>
          <w:rFonts w:cs="Times New Roman"/>
          <w:szCs w:val="24"/>
        </w:rPr>
      </w:pPr>
    </w:p>
    <w:p w14:paraId="3A420C81" w14:textId="77777777" w:rsidR="00CF2502" w:rsidRDefault="00CF2502" w:rsidP="00CF25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31DEEE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76C42" w14:textId="77777777" w:rsidR="00CF2502" w:rsidRDefault="00CF2502" w:rsidP="009139A6">
      <w:r>
        <w:separator/>
      </w:r>
    </w:p>
  </w:endnote>
  <w:endnote w:type="continuationSeparator" w:id="0">
    <w:p w14:paraId="6AC97CA9" w14:textId="77777777" w:rsidR="00CF2502" w:rsidRDefault="00CF25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E9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0AE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57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B0075" w14:textId="77777777" w:rsidR="00CF2502" w:rsidRDefault="00CF2502" w:rsidP="009139A6">
      <w:r>
        <w:separator/>
      </w:r>
    </w:p>
  </w:footnote>
  <w:footnote w:type="continuationSeparator" w:id="0">
    <w:p w14:paraId="1E83EFAC" w14:textId="77777777" w:rsidR="00CF2502" w:rsidRDefault="00CF25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10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95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E3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0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250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CA817"/>
  <w15:chartTrackingRefBased/>
  <w15:docId w15:val="{3599FF47-4D7A-4073-8A54-B5EC5296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2023-07-16T14:30:00Z</dcterms:created>
  <dcterms:modified xsi:type="dcterms:W3CDTF">2023-07-16T14:30:00Z</dcterms:modified>
</cp:coreProperties>
</file>