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E0D44" w14:textId="77777777" w:rsidR="007D0E26" w:rsidRDefault="007D0E26" w:rsidP="007D0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STAYNBANK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d.1451)</w:t>
      </w:r>
    </w:p>
    <w:p w14:paraId="326FA32D" w14:textId="77777777" w:rsidR="007D0E26" w:rsidRDefault="007D0E26" w:rsidP="007D0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Bradford, West Riding of Yorkshire.</w:t>
      </w:r>
    </w:p>
    <w:p w14:paraId="7FD3B508" w14:textId="77777777" w:rsidR="007D0E26" w:rsidRDefault="007D0E26" w:rsidP="007D0E26">
      <w:pPr>
        <w:pStyle w:val="NoSpacing"/>
        <w:rPr>
          <w:rFonts w:cs="Times New Roman"/>
          <w:szCs w:val="24"/>
        </w:rPr>
      </w:pPr>
    </w:p>
    <w:p w14:paraId="77D5033E" w14:textId="77777777" w:rsidR="007D0E26" w:rsidRDefault="007D0E26" w:rsidP="007D0E26">
      <w:pPr>
        <w:pStyle w:val="NoSpacing"/>
        <w:rPr>
          <w:rFonts w:cs="Times New Roman"/>
          <w:szCs w:val="24"/>
        </w:rPr>
      </w:pPr>
    </w:p>
    <w:p w14:paraId="41EA4DCC" w14:textId="77777777" w:rsidR="007D0E26" w:rsidRDefault="007D0E26" w:rsidP="007D0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Dec.1451</w:t>
      </w:r>
      <w:r>
        <w:rPr>
          <w:rFonts w:cs="Times New Roman"/>
          <w:szCs w:val="24"/>
        </w:rPr>
        <w:tab/>
        <w:t>Administration of his lands and possessions was granted.  (W.Y.R. p.158)</w:t>
      </w:r>
    </w:p>
    <w:p w14:paraId="54B750B8" w14:textId="77777777" w:rsidR="007D0E26" w:rsidRDefault="007D0E26" w:rsidP="007D0E26">
      <w:pPr>
        <w:pStyle w:val="NoSpacing"/>
        <w:rPr>
          <w:rFonts w:cs="Times New Roman"/>
          <w:szCs w:val="24"/>
        </w:rPr>
      </w:pPr>
    </w:p>
    <w:p w14:paraId="17A072DF" w14:textId="77777777" w:rsidR="007D0E26" w:rsidRDefault="007D0E26" w:rsidP="007D0E26">
      <w:pPr>
        <w:pStyle w:val="NoSpacing"/>
        <w:rPr>
          <w:rFonts w:cs="Times New Roman"/>
          <w:szCs w:val="24"/>
        </w:rPr>
      </w:pPr>
    </w:p>
    <w:p w14:paraId="01638831" w14:textId="77777777" w:rsidR="007D0E26" w:rsidRDefault="007D0E26" w:rsidP="007D0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July 2023</w:t>
      </w:r>
    </w:p>
    <w:p w14:paraId="12A7DF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F8DBE" w14:textId="77777777" w:rsidR="007D0E26" w:rsidRDefault="007D0E26" w:rsidP="009139A6">
      <w:r>
        <w:separator/>
      </w:r>
    </w:p>
  </w:endnote>
  <w:endnote w:type="continuationSeparator" w:id="0">
    <w:p w14:paraId="6BC1D082" w14:textId="77777777" w:rsidR="007D0E26" w:rsidRDefault="007D0E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FB2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BE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6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EC30C" w14:textId="77777777" w:rsidR="007D0E26" w:rsidRDefault="007D0E26" w:rsidP="009139A6">
      <w:r>
        <w:separator/>
      </w:r>
    </w:p>
  </w:footnote>
  <w:footnote w:type="continuationSeparator" w:id="0">
    <w:p w14:paraId="3AF20598" w14:textId="77777777" w:rsidR="007D0E26" w:rsidRDefault="007D0E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CF8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615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70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26"/>
    <w:rsid w:val="000666E0"/>
    <w:rsid w:val="002510B7"/>
    <w:rsid w:val="005C130B"/>
    <w:rsid w:val="007D0E2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0B559"/>
  <w15:chartTrackingRefBased/>
  <w15:docId w15:val="{1B2BE860-404A-42D3-8029-06ED0458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2023-07-16T14:25:00Z</dcterms:created>
  <dcterms:modified xsi:type="dcterms:W3CDTF">2023-07-16T14:27:00Z</dcterms:modified>
</cp:coreProperties>
</file>