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711" w:rsidRDefault="00BB7711" w:rsidP="00BB7711">
      <w:pPr>
        <w:ind w:left="1440" w:hanging="1440"/>
      </w:pPr>
      <w:r>
        <w:rPr>
          <w:u w:val="single"/>
        </w:rPr>
        <w:t>William STAYN</w:t>
      </w:r>
      <w:r>
        <w:t xml:space="preserve">       (fl.1426)</w:t>
      </w:r>
    </w:p>
    <w:p w:rsidR="00BB7711" w:rsidRDefault="00BB7711" w:rsidP="00BB7711">
      <w:pPr>
        <w:ind w:left="1440" w:hanging="1440"/>
      </w:pPr>
      <w:r>
        <w:t>Chaplain.</w:t>
      </w:r>
    </w:p>
    <w:p w:rsidR="00BB7711" w:rsidRDefault="00BB7711" w:rsidP="00BB7711">
      <w:pPr>
        <w:ind w:left="1440" w:hanging="1440"/>
      </w:pPr>
    </w:p>
    <w:p w:rsidR="00BB7711" w:rsidRDefault="00BB7711" w:rsidP="00BB7711">
      <w:pPr>
        <w:ind w:left="1440" w:hanging="1440"/>
      </w:pPr>
    </w:p>
    <w:p w:rsidR="00BB7711" w:rsidRDefault="00BB7711" w:rsidP="00BB7711">
      <w:pPr>
        <w:ind w:left="1440" w:hanging="1440"/>
      </w:pPr>
      <w:r>
        <w:t xml:space="preserve">  1 Apr.1426</w:t>
      </w:r>
      <w:r>
        <w:tab/>
        <w:t xml:space="preserve">He was one of those to whom Richard de Burton, Prior of Beauvale(q.v.), </w:t>
      </w:r>
    </w:p>
    <w:p w:rsidR="00BB7711" w:rsidRDefault="00BB7711" w:rsidP="00BB7711">
      <w:pPr>
        <w:ind w:left="1440" w:hanging="1440"/>
      </w:pPr>
      <w:r>
        <w:tab/>
        <w:t>and the convent demised land in the Rectory of Bonby, Lindsey,</w:t>
      </w:r>
    </w:p>
    <w:p w:rsidR="00BB7711" w:rsidRDefault="00BB7711" w:rsidP="00BB7711">
      <w:pPr>
        <w:ind w:left="1440" w:hanging="1440"/>
      </w:pPr>
      <w:r>
        <w:tab/>
        <w:t>Lincolnshire.</w:t>
      </w:r>
    </w:p>
    <w:p w:rsidR="00BB7711" w:rsidRDefault="00BB7711" w:rsidP="00BB7711">
      <w:pPr>
        <w:ind w:left="1440" w:hanging="1440"/>
      </w:pPr>
      <w:r>
        <w:tab/>
        <w:t>(</w:t>
      </w:r>
      <w:r>
        <w:rPr>
          <w:u w:val="single"/>
        </w:rPr>
        <w:t>www.british-history.ac.uk/report.asp?compid = 64214)</w:t>
      </w:r>
    </w:p>
    <w:p w:rsidR="00BB7711" w:rsidRDefault="00BB7711" w:rsidP="00BB7711">
      <w:pPr>
        <w:ind w:left="1440" w:hanging="1440"/>
      </w:pPr>
    </w:p>
    <w:p w:rsidR="00BB7711" w:rsidRDefault="00BB7711" w:rsidP="00BB7711">
      <w:pPr>
        <w:ind w:left="1440" w:hanging="1440"/>
      </w:pPr>
    </w:p>
    <w:p w:rsidR="00BB7711" w:rsidRDefault="00BB7711" w:rsidP="00BB7711">
      <w:pPr>
        <w:ind w:left="1440" w:hanging="1440"/>
      </w:pPr>
      <w:r>
        <w:t>28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711" w:rsidRDefault="00BB7711" w:rsidP="00564E3C">
      <w:r>
        <w:separator/>
      </w:r>
    </w:p>
  </w:endnote>
  <w:endnote w:type="continuationSeparator" w:id="0">
    <w:p w:rsidR="00BB7711" w:rsidRDefault="00BB7711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B7711">
      <w:rPr>
        <w:rFonts w:ascii="Times New Roman" w:hAnsi="Times New Roman" w:cs="Times New Roman"/>
        <w:noProof/>
        <w:sz w:val="24"/>
        <w:szCs w:val="24"/>
      </w:rPr>
      <w:t>29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711" w:rsidRDefault="00BB7711" w:rsidP="00564E3C">
      <w:r>
        <w:separator/>
      </w:r>
    </w:p>
  </w:footnote>
  <w:footnote w:type="continuationSeparator" w:id="0">
    <w:p w:rsidR="00BB7711" w:rsidRDefault="00BB7711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711"/>
    <w:rsid w:val="00372DC6"/>
    <w:rsid w:val="00564E3C"/>
    <w:rsid w:val="0064591D"/>
    <w:rsid w:val="00BB771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F7141C-B4D5-4FFF-9C90-37864E60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71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2015-10-29T20:58:00Z</dcterms:created>
  <dcterms:modified xsi:type="dcterms:W3CDTF">2015-10-29T20:58:00Z</dcterms:modified>
</cp:coreProperties>
</file>