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DB20C" w14:textId="77777777" w:rsidR="00D53B44" w:rsidRDefault="00D53B44" w:rsidP="00D53B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STAYN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fl.1476-7)</w:t>
      </w:r>
    </w:p>
    <w:p w14:paraId="524443AF" w14:textId="77777777" w:rsidR="00D53B44" w:rsidRDefault="00D53B44" w:rsidP="00D53B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1FE57BCD" w14:textId="77777777" w:rsidR="00D53B44" w:rsidRDefault="00D53B44" w:rsidP="00D53B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CB182D" w14:textId="77777777" w:rsidR="00D53B44" w:rsidRDefault="00D53B44" w:rsidP="00D53B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6B52BC" w14:textId="77777777" w:rsidR="00D53B44" w:rsidRDefault="00D53B44" w:rsidP="00D53B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1476-7</w:t>
      </w:r>
      <w:r>
        <w:rPr>
          <w:rFonts w:ascii="Times New Roman" w:hAnsi="Times New Roman" w:cs="Times New Roman"/>
          <w:sz w:val="24"/>
          <w:szCs w:val="24"/>
        </w:rPr>
        <w:tab/>
        <w:t xml:space="preserve">He studied for B.A.    </w:t>
      </w:r>
      <w:r w:rsidRPr="00BD5678">
        <w:rPr>
          <w:rFonts w:ascii="Times New Roman" w:hAnsi="Times New Roman" w:cs="Times New Roman"/>
          <w:sz w:val="24"/>
          <w:szCs w:val="24"/>
        </w:rPr>
        <w:t xml:space="preserve">(Alumni </w:t>
      </w:r>
      <w:proofErr w:type="spellStart"/>
      <w:r w:rsidRPr="00BD5678">
        <w:rPr>
          <w:rFonts w:ascii="Times New Roman" w:hAnsi="Times New Roman" w:cs="Times New Roman"/>
          <w:sz w:val="24"/>
          <w:szCs w:val="24"/>
        </w:rPr>
        <w:t>Cantab.</w:t>
      </w:r>
      <w:proofErr w:type="spellEnd"/>
      <w:r w:rsidRPr="00BD5678">
        <w:rPr>
          <w:rFonts w:ascii="Times New Roman" w:hAnsi="Times New Roman" w:cs="Times New Roman"/>
          <w:sz w:val="24"/>
          <w:szCs w:val="24"/>
        </w:rPr>
        <w:t xml:space="preserve"> vol.1 part 4 p.1</w:t>
      </w:r>
      <w:r>
        <w:rPr>
          <w:rFonts w:ascii="Times New Roman" w:hAnsi="Times New Roman" w:cs="Times New Roman"/>
          <w:sz w:val="24"/>
          <w:szCs w:val="24"/>
        </w:rPr>
        <w:t>43</w:t>
      </w:r>
      <w:r w:rsidRPr="00BD5678">
        <w:rPr>
          <w:rFonts w:ascii="Times New Roman" w:hAnsi="Times New Roman" w:cs="Times New Roman"/>
          <w:sz w:val="24"/>
          <w:szCs w:val="24"/>
        </w:rPr>
        <w:t>)</w:t>
      </w:r>
    </w:p>
    <w:p w14:paraId="5B51CEB6" w14:textId="77777777" w:rsidR="00D53B44" w:rsidRDefault="00D53B44" w:rsidP="00D53B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7402D7" w14:textId="77777777" w:rsidR="00D53B44" w:rsidRDefault="00D53B44" w:rsidP="00D53B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9DF36F" w14:textId="77777777" w:rsidR="00D53B44" w:rsidRDefault="00D53B44" w:rsidP="00D53B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p w14:paraId="3CBF40C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C6347" w14:textId="77777777" w:rsidR="00D53B44" w:rsidRDefault="00D53B44" w:rsidP="009139A6">
      <w:r>
        <w:separator/>
      </w:r>
    </w:p>
  </w:endnote>
  <w:endnote w:type="continuationSeparator" w:id="0">
    <w:p w14:paraId="410D24BA" w14:textId="77777777" w:rsidR="00D53B44" w:rsidRDefault="00D53B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EC6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60FA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ACE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4A507" w14:textId="77777777" w:rsidR="00D53B44" w:rsidRDefault="00D53B44" w:rsidP="009139A6">
      <w:r>
        <w:separator/>
      </w:r>
    </w:p>
  </w:footnote>
  <w:footnote w:type="continuationSeparator" w:id="0">
    <w:p w14:paraId="517E8354" w14:textId="77777777" w:rsidR="00D53B44" w:rsidRDefault="00D53B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AB8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FFD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78C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B4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53B4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8D3DD"/>
  <w15:chartTrackingRefBased/>
  <w15:docId w15:val="{A6F33C80-9018-4874-999B-FBE512A40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2021-08-04T17:53:00Z</dcterms:created>
  <dcterms:modified xsi:type="dcterms:W3CDTF">2021-08-04T17:53:00Z</dcterms:modified>
</cp:coreProperties>
</file>