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BA7A4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Christopher STAWPER</w:t>
      </w:r>
      <w:r>
        <w:rPr>
          <w:rFonts w:ascii="Times New Roman" w:hAnsi="Times New Roman" w:cs="Times New Roman"/>
          <w:lang w:val="en-US"/>
        </w:rPr>
        <w:t xml:space="preserve">        (fl.1499)</w:t>
      </w:r>
    </w:p>
    <w:p w14:paraId="697B1EB5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Oxford. Scholar.</w:t>
      </w:r>
    </w:p>
    <w:p w14:paraId="335607AE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</w:p>
    <w:p w14:paraId="067176B5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</w:p>
    <w:p w14:paraId="49E39EB9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1499</w:t>
      </w:r>
      <w:r>
        <w:rPr>
          <w:rFonts w:ascii="Times New Roman" w:hAnsi="Times New Roman" w:cs="Times New Roman"/>
          <w:lang w:val="en-US"/>
        </w:rPr>
        <w:tab/>
        <w:t>The King indicted him for felony and trespass.</w:t>
      </w:r>
    </w:p>
    <w:p w14:paraId="3C4CF60D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ascii="Times New Roman" w:hAnsi="Times New Roman" w:cs="Times New Roman"/>
            <w:lang w:val="en-US"/>
          </w:rPr>
          <w:t>https://waalt.uh.edu/index.php/KB27/950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F881834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</w:p>
    <w:p w14:paraId="531567AB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</w:p>
    <w:p w14:paraId="7736F0CC" w14:textId="77777777" w:rsidR="00012DA6" w:rsidRDefault="00012DA6" w:rsidP="00012DA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December 3025</w:t>
      </w:r>
    </w:p>
    <w:p w14:paraId="56019CD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4835B" w14:textId="77777777" w:rsidR="00012DA6" w:rsidRDefault="00012DA6" w:rsidP="00086E2C">
      <w:pPr>
        <w:spacing w:after="0" w:line="240" w:lineRule="auto"/>
      </w:pPr>
      <w:r>
        <w:separator/>
      </w:r>
    </w:p>
  </w:endnote>
  <w:endnote w:type="continuationSeparator" w:id="0">
    <w:p w14:paraId="2C1465FC" w14:textId="77777777" w:rsidR="00012DA6" w:rsidRDefault="00012DA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A93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937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6D3C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DEF92" w14:textId="77777777" w:rsidR="00012DA6" w:rsidRDefault="00012DA6" w:rsidP="00086E2C">
      <w:pPr>
        <w:spacing w:after="0" w:line="240" w:lineRule="auto"/>
      </w:pPr>
      <w:r>
        <w:separator/>
      </w:r>
    </w:p>
  </w:footnote>
  <w:footnote w:type="continuationSeparator" w:id="0">
    <w:p w14:paraId="71951A76" w14:textId="77777777" w:rsidR="00012DA6" w:rsidRDefault="00012DA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BE6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3A5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9A3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A6"/>
    <w:rsid w:val="00012DA6"/>
    <w:rsid w:val="00086E2C"/>
    <w:rsid w:val="000A2E7A"/>
    <w:rsid w:val="002244B7"/>
    <w:rsid w:val="00314D94"/>
    <w:rsid w:val="00617568"/>
    <w:rsid w:val="006E68FA"/>
    <w:rsid w:val="008E2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318C"/>
  <w15:chartTrackingRefBased/>
  <w15:docId w15:val="{25812270-549F-443F-9A45-9BFC3191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12DA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2D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141</Characters>
  <Application>Microsoft Office Word</Application>
  <DocSecurity>0</DocSecurity>
  <Lines>9</Lines>
  <Paragraphs>5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2025-12-03T21:56:00Z</dcterms:created>
  <dcterms:modified xsi:type="dcterms:W3CDTF">2025-12-03T21:57:00Z</dcterms:modified>
</cp:coreProperties>
</file>