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A0E" w:rsidRDefault="00414A0E" w:rsidP="00414A0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Robert STAWNTON</w:t>
      </w:r>
      <w:r>
        <w:t xml:space="preserve">    </w:t>
      </w:r>
      <w:proofErr w:type="gramStart"/>
      <w:r>
        <w:t xml:space="preserve">   (</w:t>
      </w:r>
      <w:proofErr w:type="gramEnd"/>
      <w:r>
        <w:t>fl.1492)</w:t>
      </w:r>
    </w:p>
    <w:p w:rsidR="00414A0E" w:rsidRDefault="00414A0E" w:rsidP="00414A0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Eythorne</w:t>
      </w:r>
      <w:proofErr w:type="spellEnd"/>
      <w:r>
        <w:t>, Kent.</w:t>
      </w:r>
    </w:p>
    <w:p w:rsidR="00414A0E" w:rsidRDefault="00414A0E" w:rsidP="00414A0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14A0E" w:rsidRDefault="00414A0E" w:rsidP="00414A0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14A0E" w:rsidRDefault="00414A0E" w:rsidP="00414A0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1492</w:t>
      </w:r>
      <w:r>
        <w:tab/>
        <w:t>He made his Will.   (Plomer p.448)</w:t>
      </w:r>
    </w:p>
    <w:p w:rsidR="00414A0E" w:rsidRDefault="00414A0E" w:rsidP="00414A0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14A0E" w:rsidRDefault="00414A0E" w:rsidP="00414A0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14A0E" w:rsidRDefault="00414A0E" w:rsidP="00414A0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23 February 2017</w:t>
      </w:r>
    </w:p>
    <w:p w:rsidR="006B2F86" w:rsidRPr="00E71FC3" w:rsidRDefault="00414A0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A0E" w:rsidRDefault="00414A0E" w:rsidP="00E71FC3">
      <w:pPr>
        <w:spacing w:after="0" w:line="240" w:lineRule="auto"/>
      </w:pPr>
      <w:r>
        <w:separator/>
      </w:r>
    </w:p>
  </w:endnote>
  <w:endnote w:type="continuationSeparator" w:id="0">
    <w:p w:rsidR="00414A0E" w:rsidRDefault="00414A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A0E" w:rsidRDefault="00414A0E" w:rsidP="00E71FC3">
      <w:pPr>
        <w:spacing w:after="0" w:line="240" w:lineRule="auto"/>
      </w:pPr>
      <w:r>
        <w:separator/>
      </w:r>
    </w:p>
  </w:footnote>
  <w:footnote w:type="continuationSeparator" w:id="0">
    <w:p w:rsidR="00414A0E" w:rsidRDefault="00414A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A0E"/>
    <w:rsid w:val="001A7C09"/>
    <w:rsid w:val="00414A0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2F9F0F-72FF-4127-9A46-CF184FF49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2017-03-22T22:01:00Z</dcterms:created>
  <dcterms:modified xsi:type="dcterms:W3CDTF">2017-03-22T22:02:00Z</dcterms:modified>
</cp:coreProperties>
</file>