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6B6B8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Walter STAWELL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55BC83F0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3C1E78E3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810691D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9D76C5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3BE23982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0C5172D" w14:textId="77777777" w:rsidR="00795F0A" w:rsidRDefault="00795F0A" w:rsidP="00795F0A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4170937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2C9642A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146949" w14:textId="77777777" w:rsidR="00795F0A" w:rsidRDefault="00795F0A" w:rsidP="00795F0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29 July 2022</w:t>
      </w:r>
    </w:p>
    <w:p w14:paraId="29F40D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C893" w14:textId="77777777" w:rsidR="00795F0A" w:rsidRDefault="00795F0A" w:rsidP="009139A6">
      <w:r>
        <w:separator/>
      </w:r>
    </w:p>
  </w:endnote>
  <w:endnote w:type="continuationSeparator" w:id="0">
    <w:p w14:paraId="35299360" w14:textId="77777777" w:rsidR="00795F0A" w:rsidRDefault="00795F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7B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D3F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CD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79FC2" w14:textId="77777777" w:rsidR="00795F0A" w:rsidRDefault="00795F0A" w:rsidP="009139A6">
      <w:r>
        <w:separator/>
      </w:r>
    </w:p>
  </w:footnote>
  <w:footnote w:type="continuationSeparator" w:id="0">
    <w:p w14:paraId="6F640BA9" w14:textId="77777777" w:rsidR="00795F0A" w:rsidRDefault="00795F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7CB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23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8E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0A"/>
    <w:rsid w:val="000666E0"/>
    <w:rsid w:val="002510B7"/>
    <w:rsid w:val="005C130B"/>
    <w:rsid w:val="00795F0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25B1"/>
  <w15:chartTrackingRefBased/>
  <w15:docId w15:val="{8D69931B-E369-4755-9406-5B0AF985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F0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2022-09-20T19:41:00Z</dcterms:created>
  <dcterms:modified xsi:type="dcterms:W3CDTF">2022-09-20T19:41:00Z</dcterms:modified>
</cp:coreProperties>
</file>