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129E1C" w14:textId="4CC112DA" w:rsidR="00BA00AB" w:rsidRDefault="00725EA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STAWE</w:t>
      </w:r>
      <w:r>
        <w:rPr>
          <w:rFonts w:cs="Times New Roman"/>
          <w:szCs w:val="24"/>
        </w:rPr>
        <w:t xml:space="preserve">       (d.1436)</w:t>
      </w:r>
    </w:p>
    <w:p w14:paraId="77B823A1" w14:textId="0702D219" w:rsidR="00725EA1" w:rsidRDefault="00725EA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Vintner.</w:t>
      </w:r>
    </w:p>
    <w:p w14:paraId="260C02D4" w14:textId="77777777" w:rsidR="00725EA1" w:rsidRDefault="00725EA1" w:rsidP="009139A6">
      <w:pPr>
        <w:pStyle w:val="NoSpacing"/>
        <w:rPr>
          <w:rFonts w:cs="Times New Roman"/>
          <w:szCs w:val="24"/>
        </w:rPr>
      </w:pPr>
    </w:p>
    <w:p w14:paraId="52ECF02E" w14:textId="77777777" w:rsidR="00725EA1" w:rsidRDefault="00725EA1" w:rsidP="009139A6">
      <w:pPr>
        <w:pStyle w:val="NoSpacing"/>
        <w:rPr>
          <w:rFonts w:cs="Times New Roman"/>
          <w:szCs w:val="24"/>
        </w:rPr>
      </w:pPr>
    </w:p>
    <w:p w14:paraId="7AF94F07" w14:textId="74968DAD" w:rsidR="00725EA1" w:rsidRDefault="00D5323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Mar.1436</w:t>
      </w:r>
      <w:r>
        <w:rPr>
          <w:rFonts w:cs="Times New Roman"/>
          <w:szCs w:val="24"/>
        </w:rPr>
        <w:tab/>
        <w:t>Administration of his lands and possessions was granted.  (W.Y.R. p.158)</w:t>
      </w:r>
    </w:p>
    <w:p w14:paraId="1EBABFFF" w14:textId="77777777" w:rsidR="00D5323E" w:rsidRDefault="00D5323E" w:rsidP="009139A6">
      <w:pPr>
        <w:pStyle w:val="NoSpacing"/>
        <w:rPr>
          <w:rFonts w:cs="Times New Roman"/>
          <w:szCs w:val="24"/>
        </w:rPr>
      </w:pPr>
    </w:p>
    <w:p w14:paraId="0BD54460" w14:textId="77777777" w:rsidR="00D5323E" w:rsidRDefault="00D5323E" w:rsidP="009139A6">
      <w:pPr>
        <w:pStyle w:val="NoSpacing"/>
        <w:rPr>
          <w:rFonts w:cs="Times New Roman"/>
          <w:szCs w:val="24"/>
        </w:rPr>
      </w:pPr>
    </w:p>
    <w:p w14:paraId="729C7336" w14:textId="1B98033A" w:rsidR="00D5323E" w:rsidRPr="00725EA1" w:rsidRDefault="00D5323E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July 2023</w:t>
      </w:r>
    </w:p>
    <w:sectPr w:rsidR="00D5323E" w:rsidRPr="00725EA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F9EE4" w14:textId="77777777" w:rsidR="00725EA1" w:rsidRDefault="00725EA1" w:rsidP="009139A6">
      <w:r>
        <w:separator/>
      </w:r>
    </w:p>
  </w:endnote>
  <w:endnote w:type="continuationSeparator" w:id="0">
    <w:p w14:paraId="467AA404" w14:textId="77777777" w:rsidR="00725EA1" w:rsidRDefault="00725EA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7268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861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6C4B0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485790" w14:textId="77777777" w:rsidR="00725EA1" w:rsidRDefault="00725EA1" w:rsidP="009139A6">
      <w:r>
        <w:separator/>
      </w:r>
    </w:p>
  </w:footnote>
  <w:footnote w:type="continuationSeparator" w:id="0">
    <w:p w14:paraId="3A0744D3" w14:textId="77777777" w:rsidR="00725EA1" w:rsidRDefault="00725EA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F21A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D2BE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7D86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EA1"/>
    <w:rsid w:val="000666E0"/>
    <w:rsid w:val="002510B7"/>
    <w:rsid w:val="005C130B"/>
    <w:rsid w:val="00725EA1"/>
    <w:rsid w:val="00826F5C"/>
    <w:rsid w:val="009139A6"/>
    <w:rsid w:val="009448BB"/>
    <w:rsid w:val="00947624"/>
    <w:rsid w:val="00A3176C"/>
    <w:rsid w:val="00AE65F8"/>
    <w:rsid w:val="00BA00AB"/>
    <w:rsid w:val="00CB4ED9"/>
    <w:rsid w:val="00D5323E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2AE105"/>
  <w15:chartTrackingRefBased/>
  <w15:docId w15:val="{35E12435-E9E5-4344-88B5-99A0B197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99</TotalTime>
  <Pages>1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2023-07-12T16:46:00Z</dcterms:created>
  <dcterms:modified xsi:type="dcterms:W3CDTF">2023-07-12T18:25:00Z</dcterms:modified>
</cp:coreProperties>
</file>