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79C67" w14:textId="77777777" w:rsidR="00FE3687" w:rsidRDefault="00FE3687" w:rsidP="00FE3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STAVERTON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3717ED51" w14:textId="77777777" w:rsidR="00FE3687" w:rsidRDefault="00FE3687" w:rsidP="00FE3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scrivener.</w:t>
      </w:r>
    </w:p>
    <w:p w14:paraId="2BF8045C" w14:textId="77777777" w:rsidR="00FE3687" w:rsidRDefault="00FE3687" w:rsidP="00FE3687">
      <w:pPr>
        <w:pStyle w:val="NoSpacing"/>
        <w:rPr>
          <w:rFonts w:cs="Times New Roman"/>
          <w:szCs w:val="24"/>
        </w:rPr>
      </w:pPr>
    </w:p>
    <w:p w14:paraId="64CBFF48" w14:textId="77777777" w:rsidR="00FE3687" w:rsidRDefault="00FE3687" w:rsidP="00FE3687">
      <w:pPr>
        <w:pStyle w:val="NoSpacing"/>
        <w:rPr>
          <w:rFonts w:cs="Times New Roman"/>
          <w:szCs w:val="24"/>
        </w:rPr>
      </w:pPr>
    </w:p>
    <w:p w14:paraId="010D6066" w14:textId="77777777" w:rsidR="00FE3687" w:rsidRDefault="00FE3687" w:rsidP="00FE3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Jun.1481</w:t>
      </w:r>
      <w:r>
        <w:rPr>
          <w:rFonts w:cs="Times New Roman"/>
          <w:szCs w:val="24"/>
        </w:rPr>
        <w:tab/>
        <w:t xml:space="preserve">On this date he was an apprentice of William </w:t>
      </w:r>
      <w:proofErr w:type="spellStart"/>
      <w:r>
        <w:rPr>
          <w:rFonts w:cs="Times New Roman"/>
          <w:szCs w:val="24"/>
        </w:rPr>
        <w:t>Plofeld</w:t>
      </w:r>
      <w:proofErr w:type="spellEnd"/>
      <w:r>
        <w:rPr>
          <w:rFonts w:cs="Times New Roman"/>
          <w:szCs w:val="24"/>
        </w:rPr>
        <w:t>(q.v.).</w:t>
      </w:r>
    </w:p>
    <w:p w14:paraId="7937EA77" w14:textId="77777777" w:rsidR="00FE3687" w:rsidRDefault="00FE3687" w:rsidP="00FE3687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712AC706" w14:textId="77777777" w:rsidR="00FE3687" w:rsidRDefault="00FE3687" w:rsidP="00FE3687">
      <w:pPr>
        <w:pStyle w:val="NoSpacing"/>
        <w:rPr>
          <w:rFonts w:cs="Times New Roman"/>
          <w:szCs w:val="24"/>
        </w:rPr>
      </w:pPr>
    </w:p>
    <w:p w14:paraId="112216DC" w14:textId="77777777" w:rsidR="00FE3687" w:rsidRDefault="00FE3687" w:rsidP="00FE3687">
      <w:pPr>
        <w:pStyle w:val="NoSpacing"/>
        <w:rPr>
          <w:rFonts w:cs="Times New Roman"/>
          <w:szCs w:val="24"/>
        </w:rPr>
      </w:pPr>
    </w:p>
    <w:p w14:paraId="63D3BC21" w14:textId="77777777" w:rsidR="00FE3687" w:rsidRDefault="00FE3687" w:rsidP="00FE3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24DC33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70D5" w14:textId="77777777" w:rsidR="00FE3687" w:rsidRDefault="00FE3687" w:rsidP="009139A6">
      <w:r>
        <w:separator/>
      </w:r>
    </w:p>
  </w:endnote>
  <w:endnote w:type="continuationSeparator" w:id="0">
    <w:p w14:paraId="6CF5C045" w14:textId="77777777" w:rsidR="00FE3687" w:rsidRDefault="00FE36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47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85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6B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D6C42" w14:textId="77777777" w:rsidR="00FE3687" w:rsidRDefault="00FE3687" w:rsidP="009139A6">
      <w:r>
        <w:separator/>
      </w:r>
    </w:p>
  </w:footnote>
  <w:footnote w:type="continuationSeparator" w:id="0">
    <w:p w14:paraId="152BFB0F" w14:textId="77777777" w:rsidR="00FE3687" w:rsidRDefault="00FE36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855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A0E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223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8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000AD"/>
  <w15:chartTrackingRefBased/>
  <w15:docId w15:val="{AB0659CD-785F-4229-88D1-97ACECDA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68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FE3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2023-08-10T10:24:00Z</dcterms:created>
  <dcterms:modified xsi:type="dcterms:W3CDTF">2023-08-10T10:25:00Z</dcterms:modified>
</cp:coreProperties>
</file>