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08927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STAVERTON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609A7A14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14A3419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6BD6CF6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Suffolk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1C09F6F5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p.318)</w:t>
      </w:r>
    </w:p>
    <w:p w14:paraId="4553C376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97E5105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DF70DC6" w14:textId="77777777" w:rsidR="00F13CAE" w:rsidRDefault="00F13CAE" w:rsidP="00F13CA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July 2021</w:t>
      </w:r>
    </w:p>
    <w:p w14:paraId="2E9A1A4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9A0F8" w14:textId="77777777" w:rsidR="00F13CAE" w:rsidRDefault="00F13CAE" w:rsidP="009139A6">
      <w:r>
        <w:separator/>
      </w:r>
    </w:p>
  </w:endnote>
  <w:endnote w:type="continuationSeparator" w:id="0">
    <w:p w14:paraId="798985ED" w14:textId="77777777" w:rsidR="00F13CAE" w:rsidRDefault="00F13C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5A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64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76F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DF2D2" w14:textId="77777777" w:rsidR="00F13CAE" w:rsidRDefault="00F13CAE" w:rsidP="009139A6">
      <w:r>
        <w:separator/>
      </w:r>
    </w:p>
  </w:footnote>
  <w:footnote w:type="continuationSeparator" w:id="0">
    <w:p w14:paraId="302FB1F9" w14:textId="77777777" w:rsidR="00F13CAE" w:rsidRDefault="00F13C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7F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1B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A07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A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13CA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5786F"/>
  <w15:chartTrackingRefBased/>
  <w15:docId w15:val="{60849EC4-8FE0-4828-81F8-299A8BB5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2021-08-12T07:54:00Z</dcterms:created>
  <dcterms:modified xsi:type="dcterms:W3CDTF">2021-08-12T07:55:00Z</dcterms:modified>
</cp:coreProperties>
</file>