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E18BFE" w14:textId="77777777" w:rsidR="00EB266E" w:rsidRPr="00690BA6" w:rsidRDefault="00EB266E" w:rsidP="00EB266E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Laurence STAVELEY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4FC455A1" w14:textId="77777777" w:rsidR="00EB266E" w:rsidRDefault="00EB266E" w:rsidP="00EB26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Man-at-arms.</w:t>
      </w:r>
    </w:p>
    <w:p w14:paraId="3A15F0D5" w14:textId="77777777" w:rsidR="00EB266E" w:rsidRDefault="00EB266E" w:rsidP="00EB26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C4F211" w14:textId="77777777" w:rsidR="00EB266E" w:rsidRDefault="00EB266E" w:rsidP="00EB26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877C72" w14:textId="77777777" w:rsidR="00EB266E" w:rsidRDefault="00EB266E" w:rsidP="00EB266E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Jankyn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Edward(q.v.).</w:t>
      </w:r>
    </w:p>
    <w:p w14:paraId="74BE0E6F" w14:textId="77777777" w:rsidR="00EB266E" w:rsidRDefault="00EB266E" w:rsidP="00EB266E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m.3,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3A3C9D41" w14:textId="77777777" w:rsidR="00EB266E" w:rsidRDefault="00EB266E" w:rsidP="00EB266E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426993DD" w14:textId="77777777" w:rsidR="00EB266E" w:rsidRDefault="00EB266E" w:rsidP="00EB266E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675A698A" w14:textId="77777777" w:rsidR="00EB266E" w:rsidRDefault="00EB266E" w:rsidP="00EB266E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128FAE53" w14:textId="77777777" w:rsidR="00EB266E" w:rsidRDefault="00EB266E" w:rsidP="00EB266E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7 January 2021</w:t>
      </w:r>
    </w:p>
    <w:p w14:paraId="2BC23A5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512B51" w14:textId="77777777" w:rsidR="00EB266E" w:rsidRDefault="00EB266E" w:rsidP="009139A6">
      <w:r>
        <w:separator/>
      </w:r>
    </w:p>
  </w:endnote>
  <w:endnote w:type="continuationSeparator" w:id="0">
    <w:p w14:paraId="52894184" w14:textId="77777777" w:rsidR="00EB266E" w:rsidRDefault="00EB266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AF6C4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4B82C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8583F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44322E" w14:textId="77777777" w:rsidR="00EB266E" w:rsidRDefault="00EB266E" w:rsidP="009139A6">
      <w:r>
        <w:separator/>
      </w:r>
    </w:p>
  </w:footnote>
  <w:footnote w:type="continuationSeparator" w:id="0">
    <w:p w14:paraId="7B727E4F" w14:textId="77777777" w:rsidR="00EB266E" w:rsidRDefault="00EB266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060AE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72E1E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AA429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66E"/>
    <w:rsid w:val="000666E0"/>
    <w:rsid w:val="002510B7"/>
    <w:rsid w:val="005C130B"/>
    <w:rsid w:val="00826F5C"/>
    <w:rsid w:val="009139A6"/>
    <w:rsid w:val="009448BB"/>
    <w:rsid w:val="00A3176C"/>
    <w:rsid w:val="00BA00AB"/>
    <w:rsid w:val="00EB266E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F6EA3"/>
  <w15:chartTrackingRefBased/>
  <w15:docId w15:val="{35D9A7FD-E736-469C-BEEA-EC1FDA324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2021-02-27T20:03:00Z</dcterms:created>
  <dcterms:modified xsi:type="dcterms:W3CDTF">2021-02-27T20:04:00Z</dcterms:modified>
</cp:coreProperties>
</file>