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3B2E6" w14:textId="77777777" w:rsidR="00B27631" w:rsidRDefault="00B27631" w:rsidP="00B276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STAVELEY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14:paraId="6892D6C0" w14:textId="77777777" w:rsidR="00B27631" w:rsidRDefault="00B27631" w:rsidP="00B276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 Smith.</w:t>
      </w:r>
    </w:p>
    <w:p w14:paraId="6445829A" w14:textId="77777777" w:rsidR="00B27631" w:rsidRDefault="00B27631" w:rsidP="00B276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B03BA4" w14:textId="77777777" w:rsidR="00B27631" w:rsidRDefault="00B27631" w:rsidP="00B276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ECD96B" w14:textId="77777777" w:rsidR="00B27631" w:rsidRDefault="00B27631" w:rsidP="00B276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1437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Shirwod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Robert Sherman</w:t>
      </w:r>
    </w:p>
    <w:p w14:paraId="115DCBB8" w14:textId="77777777" w:rsidR="00B27631" w:rsidRDefault="00B27631" w:rsidP="00B276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York, shearman(q.v.),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Wanne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cutler(q.v.), Thomas</w:t>
      </w:r>
    </w:p>
    <w:p w14:paraId="565D1042" w14:textId="77777777" w:rsidR="00B27631" w:rsidRDefault="00B27631" w:rsidP="00B276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Albryght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cutler(q.v.),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Toweton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butcher(q.v.).</w:t>
      </w:r>
    </w:p>
    <w:p w14:paraId="4B459994" w14:textId="77777777" w:rsidR="00B27631" w:rsidRDefault="00B27631" w:rsidP="00B276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12EA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821A84B" w14:textId="77777777" w:rsidR="00B27631" w:rsidRDefault="00B27631" w:rsidP="00B276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E4223CE" w14:textId="77777777" w:rsidR="00B27631" w:rsidRDefault="00B27631" w:rsidP="00B276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647884" w14:textId="77777777" w:rsidR="00B27631" w:rsidRDefault="00B27631" w:rsidP="00B276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July 2022</w:t>
      </w:r>
    </w:p>
    <w:p w14:paraId="5EB5EDF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64B6B" w14:textId="77777777" w:rsidR="00B27631" w:rsidRDefault="00B27631" w:rsidP="009139A6">
      <w:r>
        <w:separator/>
      </w:r>
    </w:p>
  </w:endnote>
  <w:endnote w:type="continuationSeparator" w:id="0">
    <w:p w14:paraId="7C6E82A0" w14:textId="77777777" w:rsidR="00B27631" w:rsidRDefault="00B276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BEE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2D0E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C8B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71897" w14:textId="77777777" w:rsidR="00B27631" w:rsidRDefault="00B27631" w:rsidP="009139A6">
      <w:r>
        <w:separator/>
      </w:r>
    </w:p>
  </w:footnote>
  <w:footnote w:type="continuationSeparator" w:id="0">
    <w:p w14:paraId="0D13B9DF" w14:textId="77777777" w:rsidR="00B27631" w:rsidRDefault="00B276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B6E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D95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29D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631"/>
    <w:rsid w:val="000666E0"/>
    <w:rsid w:val="002510B7"/>
    <w:rsid w:val="005C130B"/>
    <w:rsid w:val="00826F5C"/>
    <w:rsid w:val="009139A6"/>
    <w:rsid w:val="009448BB"/>
    <w:rsid w:val="00A3176C"/>
    <w:rsid w:val="00AE65F8"/>
    <w:rsid w:val="00B27631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30DAA"/>
  <w15:chartTrackingRefBased/>
  <w15:docId w15:val="{B1AB86E7-5B6D-4B3F-9B02-F156FC3BA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276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2022-07-28T12:49:00Z</dcterms:created>
  <dcterms:modified xsi:type="dcterms:W3CDTF">2022-07-28T12:50:00Z</dcterms:modified>
</cp:coreProperties>
</file>