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FE59" w14:textId="16D2912E" w:rsidR="00BA00AB" w:rsidRDefault="00DB10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STAVELEY</w:t>
      </w:r>
      <w:r>
        <w:rPr>
          <w:rFonts w:cs="Times New Roman"/>
          <w:szCs w:val="24"/>
        </w:rPr>
        <w:t xml:space="preserve">      (d.1440)</w:t>
      </w:r>
    </w:p>
    <w:p w14:paraId="698A8F74" w14:textId="578467CF" w:rsidR="00DB107D" w:rsidRDefault="00DB10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Cardmaker.</w:t>
      </w:r>
    </w:p>
    <w:p w14:paraId="4F263BA3" w14:textId="77777777" w:rsidR="00DB107D" w:rsidRDefault="00DB107D" w:rsidP="009139A6">
      <w:pPr>
        <w:pStyle w:val="NoSpacing"/>
        <w:rPr>
          <w:rFonts w:cs="Times New Roman"/>
          <w:szCs w:val="24"/>
        </w:rPr>
      </w:pPr>
    </w:p>
    <w:p w14:paraId="659CD2E6" w14:textId="77777777" w:rsidR="00DB107D" w:rsidRDefault="00DB107D" w:rsidP="009139A6">
      <w:pPr>
        <w:pStyle w:val="NoSpacing"/>
        <w:rPr>
          <w:rFonts w:cs="Times New Roman"/>
          <w:szCs w:val="24"/>
        </w:rPr>
      </w:pPr>
    </w:p>
    <w:p w14:paraId="4348AC24" w14:textId="5D9BE826" w:rsidR="00DB107D" w:rsidRDefault="00DB10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Mar.1440</w:t>
      </w:r>
      <w:r>
        <w:rPr>
          <w:rFonts w:cs="Times New Roman"/>
          <w:szCs w:val="24"/>
        </w:rPr>
        <w:tab/>
        <w:t>He made his Will.   (W.Y.R. p.158)</w:t>
      </w:r>
    </w:p>
    <w:p w14:paraId="651DDCA0" w14:textId="49485A0D" w:rsidR="00DB107D" w:rsidRDefault="00DB10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3C10EBBA" w14:textId="77777777" w:rsidR="00DB107D" w:rsidRDefault="00DB107D" w:rsidP="009139A6">
      <w:pPr>
        <w:pStyle w:val="NoSpacing"/>
        <w:rPr>
          <w:rFonts w:cs="Times New Roman"/>
          <w:szCs w:val="24"/>
        </w:rPr>
      </w:pPr>
    </w:p>
    <w:p w14:paraId="7ED7D4D1" w14:textId="77777777" w:rsidR="00DB107D" w:rsidRDefault="00DB107D" w:rsidP="009139A6">
      <w:pPr>
        <w:pStyle w:val="NoSpacing"/>
        <w:rPr>
          <w:rFonts w:cs="Times New Roman"/>
          <w:szCs w:val="24"/>
        </w:rPr>
      </w:pPr>
    </w:p>
    <w:p w14:paraId="262C25F3" w14:textId="1A8092C2" w:rsidR="00DB107D" w:rsidRPr="00DB107D" w:rsidRDefault="00DB10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sectPr w:rsidR="00DB107D" w:rsidRPr="00DB10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FFA74" w14:textId="77777777" w:rsidR="00DB107D" w:rsidRDefault="00DB107D" w:rsidP="009139A6">
      <w:r>
        <w:separator/>
      </w:r>
    </w:p>
  </w:endnote>
  <w:endnote w:type="continuationSeparator" w:id="0">
    <w:p w14:paraId="53ACDB3D" w14:textId="77777777" w:rsidR="00DB107D" w:rsidRDefault="00DB10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18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2F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2F0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6F0D" w14:textId="77777777" w:rsidR="00DB107D" w:rsidRDefault="00DB107D" w:rsidP="009139A6">
      <w:r>
        <w:separator/>
      </w:r>
    </w:p>
  </w:footnote>
  <w:footnote w:type="continuationSeparator" w:id="0">
    <w:p w14:paraId="425385E2" w14:textId="77777777" w:rsidR="00DB107D" w:rsidRDefault="00DB10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AC6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061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34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7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107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2E3E7"/>
  <w15:chartTrackingRefBased/>
  <w15:docId w15:val="{ECC5B3D6-7B5B-4808-B30D-76659181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2023-07-12T16:35:00Z</dcterms:created>
  <dcterms:modified xsi:type="dcterms:W3CDTF">2023-07-12T16:41:00Z</dcterms:modified>
</cp:coreProperties>
</file>