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DB04C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STAVELEY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1B8140DB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48A1E51A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F0498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FEF25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 xml:space="preserve">Admitted at Corpus Christi College.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52)</w:t>
      </w:r>
    </w:p>
    <w:p w14:paraId="7946338F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34DBFB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7D65F" w14:textId="77777777" w:rsidR="0007439E" w:rsidRDefault="0007439E" w:rsidP="00074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39247E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84CE5" w14:textId="77777777" w:rsidR="0007439E" w:rsidRDefault="0007439E" w:rsidP="009139A6">
      <w:r>
        <w:separator/>
      </w:r>
    </w:p>
  </w:endnote>
  <w:endnote w:type="continuationSeparator" w:id="0">
    <w:p w14:paraId="3C823F66" w14:textId="77777777" w:rsidR="0007439E" w:rsidRDefault="000743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9C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84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31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3E48" w14:textId="77777777" w:rsidR="0007439E" w:rsidRDefault="0007439E" w:rsidP="009139A6">
      <w:r>
        <w:separator/>
      </w:r>
    </w:p>
  </w:footnote>
  <w:footnote w:type="continuationSeparator" w:id="0">
    <w:p w14:paraId="53A87E6F" w14:textId="77777777" w:rsidR="0007439E" w:rsidRDefault="000743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44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86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B17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9E"/>
    <w:rsid w:val="000666E0"/>
    <w:rsid w:val="0007439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25DB"/>
  <w15:chartTrackingRefBased/>
  <w15:docId w15:val="{208ACAA0-D1B5-480A-BDC7-2D2968AD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2021-08-04T18:16:00Z</dcterms:created>
  <dcterms:modified xsi:type="dcterms:W3CDTF">2021-08-04T18:16:00Z</dcterms:modified>
</cp:coreProperties>
</file>