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858A1" w14:textId="77777777" w:rsidR="001704DC" w:rsidRDefault="001704DC" w:rsidP="001704DC">
      <w:pPr>
        <w:pStyle w:val="NoSpacing"/>
      </w:pPr>
      <w:r>
        <w:rPr>
          <w:u w:val="single"/>
        </w:rPr>
        <w:t>Alan STAVELEY</w:t>
      </w:r>
      <w:r>
        <w:t xml:space="preserve">      (fl.1488)</w:t>
      </w:r>
    </w:p>
    <w:p w14:paraId="7BECD88C" w14:textId="1D3E124B" w:rsidR="001704DC" w:rsidRDefault="001704DC" w:rsidP="001704DC">
      <w:pPr>
        <w:pStyle w:val="NoSpacing"/>
      </w:pPr>
      <w:r>
        <w:t>of York. Merchant.</w:t>
      </w:r>
    </w:p>
    <w:p w14:paraId="483C7EAD" w14:textId="77777777" w:rsidR="001704DC" w:rsidRDefault="001704DC" w:rsidP="001704DC">
      <w:pPr>
        <w:pStyle w:val="NoSpacing"/>
      </w:pPr>
    </w:p>
    <w:p w14:paraId="53D48A96" w14:textId="77777777" w:rsidR="001704DC" w:rsidRDefault="001704DC" w:rsidP="001704DC">
      <w:pPr>
        <w:pStyle w:val="NoSpacing"/>
      </w:pPr>
    </w:p>
    <w:p w14:paraId="1BD5913C" w14:textId="769B8294" w:rsidR="001704DC" w:rsidRDefault="001704DC" w:rsidP="001704DC">
      <w:pPr>
        <w:pStyle w:val="NoSpacing"/>
      </w:pPr>
      <w:r>
        <w:tab/>
        <w:t>1488</w:t>
      </w:r>
      <w:r>
        <w:tab/>
        <w:t>He became a Freeman by redemption.  (R.F.Y. p.214)</w:t>
      </w:r>
    </w:p>
    <w:p w14:paraId="19F186EA" w14:textId="77777777" w:rsidR="00645B74" w:rsidRPr="00C56495" w:rsidRDefault="00645B74" w:rsidP="00645B74">
      <w:pPr>
        <w:pStyle w:val="NoSpacing"/>
      </w:pPr>
      <w:r w:rsidRPr="00C56495">
        <w:t>13 Mar.1496</w:t>
      </w:r>
      <w:r w:rsidRPr="00C56495">
        <w:tab/>
        <w:t>He was one of those who presented John Dukdale(q.v.) to the chantry at the</w:t>
      </w:r>
    </w:p>
    <w:p w14:paraId="61D19194" w14:textId="77777777" w:rsidR="00645B74" w:rsidRPr="00C56495" w:rsidRDefault="00645B74" w:rsidP="00645B74">
      <w:pPr>
        <w:pStyle w:val="NoSpacing"/>
      </w:pPr>
      <w:r w:rsidRPr="00C56495">
        <w:tab/>
      </w:r>
      <w:r w:rsidRPr="00C56495">
        <w:tab/>
        <w:t>altar of St.Margaret in the parish church of St.Peter, York.</w:t>
      </w:r>
    </w:p>
    <w:p w14:paraId="3FCABB0C" w14:textId="77777777" w:rsidR="00645B74" w:rsidRPr="00C56495" w:rsidRDefault="00645B74" w:rsidP="00645B74">
      <w:pPr>
        <w:pStyle w:val="NoSpacing"/>
        <w:ind w:left="1440"/>
      </w:pPr>
      <w:r w:rsidRPr="00C56495">
        <w:t>(“The Register of Thomas Rotherham, Archbishop of York 1480-1500 vol.1” ed. Eric E.Barker, pub. The Canterbury and York Society, 1974, p.86)</w:t>
      </w:r>
    </w:p>
    <w:p w14:paraId="46ED5563" w14:textId="77777777" w:rsidR="00645B74" w:rsidRDefault="00645B74" w:rsidP="001704DC">
      <w:pPr>
        <w:pStyle w:val="NoSpacing"/>
      </w:pPr>
    </w:p>
    <w:p w14:paraId="6B315E1F" w14:textId="77777777" w:rsidR="001704DC" w:rsidRDefault="001704DC" w:rsidP="001704DC">
      <w:pPr>
        <w:pStyle w:val="NoSpacing"/>
      </w:pPr>
    </w:p>
    <w:p w14:paraId="5FF4B55C" w14:textId="77777777" w:rsidR="001704DC" w:rsidRDefault="001704DC" w:rsidP="001704DC">
      <w:pPr>
        <w:pStyle w:val="NoSpacing"/>
      </w:pPr>
    </w:p>
    <w:p w14:paraId="49DE6C0E" w14:textId="2D9FCC11" w:rsidR="001704DC" w:rsidRDefault="001704DC" w:rsidP="001704DC">
      <w:pPr>
        <w:pStyle w:val="NoSpacing"/>
      </w:pPr>
      <w:r>
        <w:t>18 November 2018</w:t>
      </w:r>
    </w:p>
    <w:p w14:paraId="666477F9" w14:textId="1924004C" w:rsidR="00645B74" w:rsidRDefault="00645B74" w:rsidP="001704DC">
      <w:pPr>
        <w:pStyle w:val="NoSpacing"/>
      </w:pPr>
      <w:r>
        <w:t xml:space="preserve">  7 January 2023</w:t>
      </w:r>
    </w:p>
    <w:p w14:paraId="08CFB752" w14:textId="08655E2B" w:rsidR="006B2F86" w:rsidRPr="001704DC" w:rsidRDefault="00645B74" w:rsidP="00E71FC3">
      <w:pPr>
        <w:pStyle w:val="NoSpacing"/>
      </w:pPr>
    </w:p>
    <w:sectPr w:rsidR="006B2F86" w:rsidRPr="001704D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9B136" w14:textId="77777777" w:rsidR="001704DC" w:rsidRDefault="001704DC" w:rsidP="00E71FC3">
      <w:pPr>
        <w:spacing w:after="0" w:line="240" w:lineRule="auto"/>
      </w:pPr>
      <w:r>
        <w:separator/>
      </w:r>
    </w:p>
  </w:endnote>
  <w:endnote w:type="continuationSeparator" w:id="0">
    <w:p w14:paraId="7A7B5438" w14:textId="77777777" w:rsidR="001704DC" w:rsidRDefault="001704D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44C9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18EE5" w14:textId="77777777" w:rsidR="001704DC" w:rsidRDefault="001704DC" w:rsidP="00E71FC3">
      <w:pPr>
        <w:spacing w:after="0" w:line="240" w:lineRule="auto"/>
      </w:pPr>
      <w:r>
        <w:separator/>
      </w:r>
    </w:p>
  </w:footnote>
  <w:footnote w:type="continuationSeparator" w:id="0">
    <w:p w14:paraId="30C974A6" w14:textId="77777777" w:rsidR="001704DC" w:rsidRDefault="001704D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4DC"/>
    <w:rsid w:val="001704DC"/>
    <w:rsid w:val="001A7C09"/>
    <w:rsid w:val="00577BD5"/>
    <w:rsid w:val="00645B74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CEF9E"/>
  <w15:chartTrackingRefBased/>
  <w15:docId w15:val="{3B4C5275-8625-46CB-A470-D3E2361CA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5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2018-11-18T19:28:00Z</dcterms:created>
  <dcterms:modified xsi:type="dcterms:W3CDTF">2023-01-07T10:27:00Z</dcterms:modified>
</cp:coreProperties>
</file>