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E65DC" w14:textId="70C5D56F" w:rsidR="00BA00AB" w:rsidRDefault="00C52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STAVELEY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1390 -    )</w:t>
      </w:r>
    </w:p>
    <w:p w14:paraId="3512E596" w14:textId="77777777" w:rsidR="00C524D0" w:rsidRDefault="00C524D0" w:rsidP="009139A6">
      <w:pPr>
        <w:pStyle w:val="NoSpacing"/>
        <w:rPr>
          <w:rFonts w:cs="Times New Roman"/>
          <w:szCs w:val="24"/>
        </w:rPr>
      </w:pPr>
    </w:p>
    <w:p w14:paraId="2BCD07E7" w14:textId="77777777" w:rsidR="00C524D0" w:rsidRDefault="00C524D0" w:rsidP="009139A6">
      <w:pPr>
        <w:pStyle w:val="NoSpacing"/>
        <w:rPr>
          <w:rFonts w:cs="Times New Roman"/>
          <w:szCs w:val="24"/>
        </w:rPr>
      </w:pPr>
    </w:p>
    <w:p w14:paraId="7F5D7EFE" w14:textId="17F1AF0B" w:rsidR="00C524D0" w:rsidRDefault="00C52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John Staveley.</w:t>
      </w:r>
    </w:p>
    <w:p w14:paraId="5E3B5BB6" w14:textId="08E15F68" w:rsidR="00C524D0" w:rsidRDefault="00C52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61D16E19" w14:textId="330FDA2B" w:rsidR="00C524D0" w:rsidRDefault="00C52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James Bull.   (ibid.)</w:t>
      </w:r>
    </w:p>
    <w:p w14:paraId="3C17B289" w14:textId="77777777" w:rsidR="00C524D0" w:rsidRDefault="00C524D0" w:rsidP="009139A6">
      <w:pPr>
        <w:pStyle w:val="NoSpacing"/>
        <w:rPr>
          <w:rFonts w:cs="Times New Roman"/>
          <w:szCs w:val="24"/>
        </w:rPr>
      </w:pPr>
    </w:p>
    <w:p w14:paraId="65EBA5A1" w14:textId="77777777" w:rsidR="00C524D0" w:rsidRDefault="00C524D0" w:rsidP="009139A6">
      <w:pPr>
        <w:pStyle w:val="NoSpacing"/>
        <w:rPr>
          <w:rFonts w:cs="Times New Roman"/>
          <w:szCs w:val="24"/>
        </w:rPr>
      </w:pPr>
    </w:p>
    <w:p w14:paraId="1159A615" w14:textId="0423FC86" w:rsidR="00C524D0" w:rsidRDefault="00C52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1390</w:t>
      </w:r>
      <w:r>
        <w:rPr>
          <w:rFonts w:cs="Times New Roman"/>
          <w:szCs w:val="24"/>
        </w:rPr>
        <w:tab/>
        <w:t>She was born in Pocklington.   (ibid.)</w:t>
      </w:r>
    </w:p>
    <w:p w14:paraId="2791045F" w14:textId="77777777" w:rsidR="00C524D0" w:rsidRDefault="00C524D0" w:rsidP="009139A6">
      <w:pPr>
        <w:pStyle w:val="NoSpacing"/>
        <w:rPr>
          <w:rFonts w:cs="Times New Roman"/>
          <w:szCs w:val="24"/>
        </w:rPr>
      </w:pPr>
    </w:p>
    <w:p w14:paraId="12ACD6E9" w14:textId="77777777" w:rsidR="00C524D0" w:rsidRDefault="00C524D0" w:rsidP="009139A6">
      <w:pPr>
        <w:pStyle w:val="NoSpacing"/>
        <w:rPr>
          <w:rFonts w:cs="Times New Roman"/>
          <w:szCs w:val="24"/>
        </w:rPr>
      </w:pPr>
    </w:p>
    <w:p w14:paraId="7A83EE6F" w14:textId="364905AB" w:rsidR="00C524D0" w:rsidRPr="00C524D0" w:rsidRDefault="00C524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2024</w:t>
      </w:r>
    </w:p>
    <w:sectPr w:rsidR="00C524D0" w:rsidRPr="00C524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64998" w14:textId="77777777" w:rsidR="00C524D0" w:rsidRDefault="00C524D0" w:rsidP="009139A6">
      <w:r>
        <w:separator/>
      </w:r>
    </w:p>
  </w:endnote>
  <w:endnote w:type="continuationSeparator" w:id="0">
    <w:p w14:paraId="1A0881C8" w14:textId="77777777" w:rsidR="00C524D0" w:rsidRDefault="00C524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E6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EC2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D25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8712C" w14:textId="77777777" w:rsidR="00C524D0" w:rsidRDefault="00C524D0" w:rsidP="009139A6">
      <w:r>
        <w:separator/>
      </w:r>
    </w:p>
  </w:footnote>
  <w:footnote w:type="continuationSeparator" w:id="0">
    <w:p w14:paraId="158A61C8" w14:textId="77777777" w:rsidR="00C524D0" w:rsidRDefault="00C524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BB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029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8D7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D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24D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1EC3A"/>
  <w15:chartTrackingRefBased/>
  <w15:docId w15:val="{96891531-6EEC-4F55-9DD4-54602118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2024-02-11T21:29:00Z</dcterms:created>
  <dcterms:modified xsi:type="dcterms:W3CDTF">2024-02-11T21:35:00Z</dcterms:modified>
</cp:coreProperties>
</file>