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DA0FB" w14:textId="77777777" w:rsidR="000F0A12" w:rsidRDefault="000F0A12" w:rsidP="000F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STAVELAY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2658A0F" w14:textId="77777777" w:rsidR="000F0A12" w:rsidRDefault="000F0A12" w:rsidP="000F0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E4939" w14:textId="77777777" w:rsidR="000F0A12" w:rsidRDefault="000F0A12" w:rsidP="000F0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BFF80" w14:textId="77777777" w:rsidR="000F0A12" w:rsidRDefault="000F0A12" w:rsidP="000F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Poklington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785ABA4" w14:textId="77777777" w:rsidR="000F0A12" w:rsidRDefault="000F0A12" w:rsidP="000F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Yorkshire, into lands of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Watir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E1679C3" w14:textId="77777777" w:rsidR="000F0A12" w:rsidRDefault="000F0A12" w:rsidP="000F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19-65)</w:t>
      </w:r>
    </w:p>
    <w:p w14:paraId="2F49F6BF" w14:textId="77777777" w:rsidR="000F0A12" w:rsidRDefault="000F0A12" w:rsidP="000F0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8BCD1C" w14:textId="77777777" w:rsidR="000F0A12" w:rsidRDefault="000F0A12" w:rsidP="000F0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488F33" w14:textId="77777777" w:rsidR="000F0A12" w:rsidRPr="00893EDF" w:rsidRDefault="000F0A12" w:rsidP="000F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2DE3566A" w14:textId="2BAA842D" w:rsidR="00BA00AB" w:rsidRPr="000F0A1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F0A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76731" w14:textId="77777777" w:rsidR="000F0A12" w:rsidRDefault="000F0A12" w:rsidP="009139A6">
      <w:r>
        <w:separator/>
      </w:r>
    </w:p>
  </w:endnote>
  <w:endnote w:type="continuationSeparator" w:id="0">
    <w:p w14:paraId="38CBEBE4" w14:textId="77777777" w:rsidR="000F0A12" w:rsidRDefault="000F0A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D79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1ED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8DF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6EB4A" w14:textId="77777777" w:rsidR="000F0A12" w:rsidRDefault="000F0A12" w:rsidP="009139A6">
      <w:r>
        <w:separator/>
      </w:r>
    </w:p>
  </w:footnote>
  <w:footnote w:type="continuationSeparator" w:id="0">
    <w:p w14:paraId="6730ADBA" w14:textId="77777777" w:rsidR="000F0A12" w:rsidRDefault="000F0A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E1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9A9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CE3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12"/>
    <w:rsid w:val="000666E0"/>
    <w:rsid w:val="000F0A1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EB693"/>
  <w15:chartTrackingRefBased/>
  <w15:docId w15:val="{4996CB2E-68F4-444C-828E-9A02F96E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F0A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2022-03-15T16:00:00Z</dcterms:created>
  <dcterms:modified xsi:type="dcterms:W3CDTF">2022-03-15T16:01:00Z</dcterms:modified>
</cp:coreProperties>
</file>