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0760F" w14:textId="77777777" w:rsidR="002A0D86" w:rsidRDefault="002A0D86" w:rsidP="002A0D86">
      <w:pPr>
        <w:pStyle w:val="NoSpacing"/>
      </w:pPr>
      <w:r>
        <w:rPr>
          <w:u w:val="single"/>
        </w:rPr>
        <w:t>Alan STAVELAY</w:t>
      </w:r>
      <w:r>
        <w:t xml:space="preserve">       </w:t>
      </w:r>
      <w:r>
        <w:t>(fl.1494)</w:t>
      </w:r>
    </w:p>
    <w:p w14:paraId="791E158E" w14:textId="06209FE4" w:rsidR="002A0D86" w:rsidRDefault="002A0D86" w:rsidP="002A0D86">
      <w:pPr>
        <w:pStyle w:val="NoSpacing"/>
      </w:pPr>
      <w:r>
        <w:t xml:space="preserve">of York. </w:t>
      </w:r>
      <w:r>
        <w:t>Chamberlain</w:t>
      </w:r>
      <w:r>
        <w:t>.</w:t>
      </w:r>
    </w:p>
    <w:p w14:paraId="122DEF63" w14:textId="77777777" w:rsidR="002A0D86" w:rsidRDefault="002A0D86" w:rsidP="002A0D86">
      <w:pPr>
        <w:pStyle w:val="NoSpacing"/>
      </w:pPr>
    </w:p>
    <w:p w14:paraId="074553C1" w14:textId="77777777" w:rsidR="002A0D86" w:rsidRDefault="002A0D86" w:rsidP="002A0D86">
      <w:pPr>
        <w:pStyle w:val="NoSpacing"/>
      </w:pPr>
    </w:p>
    <w:p w14:paraId="09AABBBA" w14:textId="75E76F3F" w:rsidR="002A0D86" w:rsidRDefault="002A0D86" w:rsidP="002A0D86">
      <w:pPr>
        <w:pStyle w:val="NoSpacing"/>
      </w:pPr>
      <w:r>
        <w:t xml:space="preserve">  3 Feb.1494</w:t>
      </w:r>
      <w:r>
        <w:tab/>
        <w:t xml:space="preserve">He became </w:t>
      </w:r>
      <w:r>
        <w:t>one of the Chamberlains.</w:t>
      </w:r>
      <w:bookmarkStart w:id="0" w:name="_GoBack"/>
      <w:bookmarkEnd w:id="0"/>
      <w:r>
        <w:t xml:space="preserve">   (R.F.Y. p.218)</w:t>
      </w:r>
    </w:p>
    <w:p w14:paraId="75F09347" w14:textId="77777777" w:rsidR="002A0D86" w:rsidRDefault="002A0D86" w:rsidP="002A0D86">
      <w:pPr>
        <w:pStyle w:val="NoSpacing"/>
      </w:pPr>
    </w:p>
    <w:p w14:paraId="294EFA4A" w14:textId="77777777" w:rsidR="002A0D86" w:rsidRDefault="002A0D86" w:rsidP="002A0D86">
      <w:pPr>
        <w:pStyle w:val="NoSpacing"/>
      </w:pPr>
    </w:p>
    <w:p w14:paraId="55E4A726" w14:textId="77777777" w:rsidR="002A0D86" w:rsidRPr="00C666AE" w:rsidRDefault="002A0D86" w:rsidP="002A0D86">
      <w:pPr>
        <w:pStyle w:val="NoSpacing"/>
      </w:pPr>
      <w:r>
        <w:t>14 September 2019</w:t>
      </w:r>
    </w:p>
    <w:p w14:paraId="0494A462" w14:textId="70A4A87B" w:rsidR="006B2F86" w:rsidRPr="002A0D86" w:rsidRDefault="002A0D86" w:rsidP="00E71FC3">
      <w:pPr>
        <w:pStyle w:val="NoSpacing"/>
      </w:pPr>
    </w:p>
    <w:sectPr w:rsidR="006B2F86" w:rsidRPr="002A0D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A005E" w14:textId="77777777" w:rsidR="002A0D86" w:rsidRDefault="002A0D86" w:rsidP="00E71FC3">
      <w:pPr>
        <w:spacing w:after="0" w:line="240" w:lineRule="auto"/>
      </w:pPr>
      <w:r>
        <w:separator/>
      </w:r>
    </w:p>
  </w:endnote>
  <w:endnote w:type="continuationSeparator" w:id="0">
    <w:p w14:paraId="4433ADAD" w14:textId="77777777" w:rsidR="002A0D86" w:rsidRDefault="002A0D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8C4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05B2E" w14:textId="77777777" w:rsidR="002A0D86" w:rsidRDefault="002A0D86" w:rsidP="00E71FC3">
      <w:pPr>
        <w:spacing w:after="0" w:line="240" w:lineRule="auto"/>
      </w:pPr>
      <w:r>
        <w:separator/>
      </w:r>
    </w:p>
  </w:footnote>
  <w:footnote w:type="continuationSeparator" w:id="0">
    <w:p w14:paraId="53574360" w14:textId="77777777" w:rsidR="002A0D86" w:rsidRDefault="002A0D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86"/>
    <w:rsid w:val="001A7C09"/>
    <w:rsid w:val="002A0D8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476D5"/>
  <w15:chartTrackingRefBased/>
  <w15:docId w15:val="{A4E447EC-7A61-48C0-BE1B-6288E4AE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2019-09-14T18:34:00Z</dcterms:created>
  <dcterms:modified xsi:type="dcterms:W3CDTF">2019-09-14T18:38:00Z</dcterms:modified>
</cp:coreProperties>
</file>