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4596" w:rsidRDefault="00E34596" w:rsidP="00E3459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STAUR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(fl.1432)</w:t>
      </w:r>
    </w:p>
    <w:p w:rsidR="00E34596" w:rsidRDefault="00E34596" w:rsidP="00E3459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Stears.</w:t>
      </w:r>
      <w:bookmarkStart w:id="0" w:name="_GoBack"/>
      <w:bookmarkEnd w:id="0"/>
    </w:p>
    <w:p w:rsidR="00E34596" w:rsidRDefault="00E34596" w:rsidP="00E3459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34596" w:rsidRDefault="00E34596" w:rsidP="00E3459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34596" w:rsidRDefault="00E34596" w:rsidP="00E3459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Oct.1432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Gloucester into</w:t>
      </w:r>
    </w:p>
    <w:p w:rsidR="00E34596" w:rsidRDefault="00E34596" w:rsidP="00E3459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lands of the late Anne Stafford, Countess of March(q.v.) in Gloucestershire</w:t>
      </w:r>
    </w:p>
    <w:p w:rsidR="00E34596" w:rsidRDefault="00E34596" w:rsidP="00E3459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and the adjacent Welsh Marches.</w:t>
      </w:r>
    </w:p>
    <w:p w:rsidR="00E34596" w:rsidRDefault="00E34596" w:rsidP="00E3459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 24-77)</w:t>
      </w:r>
    </w:p>
    <w:p w:rsidR="00E34596" w:rsidRDefault="00E34596" w:rsidP="00E3459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34596" w:rsidRDefault="00E34596" w:rsidP="00E3459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34596" w:rsidRPr="001F4ECD" w:rsidRDefault="00E34596" w:rsidP="00E3459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March 2016</w:t>
      </w:r>
    </w:p>
    <w:p w:rsidR="006B2F86" w:rsidRPr="00E34596" w:rsidRDefault="00E3459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E3459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4596" w:rsidRDefault="00E34596" w:rsidP="00E71FC3">
      <w:pPr>
        <w:spacing w:after="0" w:line="240" w:lineRule="auto"/>
      </w:pPr>
      <w:r>
        <w:separator/>
      </w:r>
    </w:p>
  </w:endnote>
  <w:endnote w:type="continuationSeparator" w:id="0">
    <w:p w:rsidR="00E34596" w:rsidRDefault="00E3459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4596" w:rsidRDefault="00E34596" w:rsidP="00E71FC3">
      <w:pPr>
        <w:spacing w:after="0" w:line="240" w:lineRule="auto"/>
      </w:pPr>
      <w:r>
        <w:separator/>
      </w:r>
    </w:p>
  </w:footnote>
  <w:footnote w:type="continuationSeparator" w:id="0">
    <w:p w:rsidR="00E34596" w:rsidRDefault="00E3459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596"/>
    <w:rsid w:val="00AB52E8"/>
    <w:rsid w:val="00B16D3F"/>
    <w:rsid w:val="00E3459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233C53"/>
  <w15:chartTrackingRefBased/>
  <w15:docId w15:val="{4B66D14C-4976-4848-9D0C-33B724940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2016-03-21T20:19:00Z</dcterms:created>
  <dcterms:modified xsi:type="dcterms:W3CDTF">2016-03-21T20:20:00Z</dcterms:modified>
</cp:coreProperties>
</file>