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17695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STAUNTORRE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2FEF172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81688C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49D4D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Exeter into lands of</w:t>
      </w:r>
    </w:p>
    <w:p w14:paraId="54634FAA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Joan Borden(q.v.).</w:t>
      </w:r>
    </w:p>
    <w:p w14:paraId="00F40B8C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19-41)</w:t>
      </w:r>
    </w:p>
    <w:p w14:paraId="2D6BA4B8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AFCCA" w14:textId="77777777" w:rsidR="008F7A2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E09D78" w14:textId="77777777" w:rsidR="008F7A23" w:rsidRPr="00625343" w:rsidRDefault="008F7A23" w:rsidP="008F7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0A347BFA" w14:textId="4506031C" w:rsidR="00BA00AB" w:rsidRPr="008F7A2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F7A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A11C2" w14:textId="77777777" w:rsidR="008F7A23" w:rsidRDefault="008F7A23" w:rsidP="009139A6">
      <w:r>
        <w:separator/>
      </w:r>
    </w:p>
  </w:endnote>
  <w:endnote w:type="continuationSeparator" w:id="0">
    <w:p w14:paraId="68A64C5E" w14:textId="77777777" w:rsidR="008F7A23" w:rsidRDefault="008F7A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1F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E7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3C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4E1D7" w14:textId="77777777" w:rsidR="008F7A23" w:rsidRDefault="008F7A23" w:rsidP="009139A6">
      <w:r>
        <w:separator/>
      </w:r>
    </w:p>
  </w:footnote>
  <w:footnote w:type="continuationSeparator" w:id="0">
    <w:p w14:paraId="739F6D14" w14:textId="77777777" w:rsidR="008F7A23" w:rsidRDefault="008F7A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0FC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9E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87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23"/>
    <w:rsid w:val="000666E0"/>
    <w:rsid w:val="002510B7"/>
    <w:rsid w:val="005C130B"/>
    <w:rsid w:val="00826F5C"/>
    <w:rsid w:val="008F7A2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5550"/>
  <w15:chartTrackingRefBased/>
  <w15:docId w15:val="{3BB3712F-3C8C-4168-A80A-DAFDCC77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2021-07-03T14:44:00Z</dcterms:created>
  <dcterms:modified xsi:type="dcterms:W3CDTF">2021-07-03T14:45:00Z</dcterms:modified>
</cp:coreProperties>
</file>