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C815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STAUNTORRE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3BC4B807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04D4BBB0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70310BED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</w:t>
      </w:r>
    </w:p>
    <w:p w14:paraId="24A37DC2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Joan Bordon(q.v.).</w:t>
      </w:r>
    </w:p>
    <w:p w14:paraId="2F1C3C4A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https://inquisitionspostmortem.ac.uk/view/inquisition/19-039/41</w:t>
        </w:r>
      </w:hyperlink>
      <w:r>
        <w:rPr>
          <w:rFonts w:cs="Times New Roman"/>
          <w:szCs w:val="24"/>
        </w:rPr>
        <w:t xml:space="preserve"> )</w:t>
      </w:r>
    </w:p>
    <w:p w14:paraId="6941C14A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1AA12EFE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34948A76" w14:textId="77777777" w:rsidR="00900738" w:rsidRDefault="00900738" w:rsidP="00900738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p w14:paraId="6C3124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78E93" w14:textId="77777777" w:rsidR="00900738" w:rsidRDefault="00900738" w:rsidP="009139A6">
      <w:r>
        <w:separator/>
      </w:r>
    </w:p>
  </w:endnote>
  <w:endnote w:type="continuationSeparator" w:id="0">
    <w:p w14:paraId="42A387D2" w14:textId="77777777" w:rsidR="00900738" w:rsidRDefault="009007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1C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0B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14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2ED96" w14:textId="77777777" w:rsidR="00900738" w:rsidRDefault="00900738" w:rsidP="009139A6">
      <w:r>
        <w:separator/>
      </w:r>
    </w:p>
  </w:footnote>
  <w:footnote w:type="continuationSeparator" w:id="0">
    <w:p w14:paraId="638DC3F2" w14:textId="77777777" w:rsidR="00900738" w:rsidRDefault="009007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33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E9C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65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38"/>
    <w:rsid w:val="000666E0"/>
    <w:rsid w:val="002510B7"/>
    <w:rsid w:val="005C130B"/>
    <w:rsid w:val="00826F5C"/>
    <w:rsid w:val="0090073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FD45"/>
  <w15:chartTrackingRefBased/>
  <w15:docId w15:val="{5EAC0D12-E32B-4E23-89C5-03878DD3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07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9/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2023-12-18T20:22:00Z</dcterms:created>
  <dcterms:modified xsi:type="dcterms:W3CDTF">2023-12-18T20:22:00Z</dcterms:modified>
</cp:coreProperties>
</file>