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CFB" w:rsidRDefault="00205CFB" w:rsidP="00205C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STAUNTON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05CFB" w:rsidRDefault="00205CFB" w:rsidP="00205C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Staunton, Nottinghamshire. Clerk.</w:t>
      </w:r>
    </w:p>
    <w:p w:rsidR="00205CFB" w:rsidRDefault="00205CFB" w:rsidP="00205CFB">
      <w:pPr>
        <w:rPr>
          <w:rFonts w:ascii="Times New Roman" w:hAnsi="Times New Roman" w:cs="Times New Roman"/>
        </w:rPr>
      </w:pPr>
    </w:p>
    <w:p w:rsidR="00205CFB" w:rsidRDefault="00205CFB" w:rsidP="00205CFB">
      <w:pPr>
        <w:rPr>
          <w:rFonts w:ascii="Times New Roman" w:hAnsi="Times New Roman" w:cs="Times New Roman"/>
        </w:rPr>
      </w:pPr>
    </w:p>
    <w:p w:rsidR="00205CFB" w:rsidRDefault="00205CFB" w:rsidP="00205C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George </w:t>
      </w:r>
      <w:proofErr w:type="spellStart"/>
      <w:r>
        <w:rPr>
          <w:rFonts w:ascii="Times New Roman" w:hAnsi="Times New Roman" w:cs="Times New Roman"/>
        </w:rPr>
        <w:t>FitzHugh</w:t>
      </w:r>
      <w:proofErr w:type="spellEnd"/>
      <w:r>
        <w:rPr>
          <w:rFonts w:ascii="Times New Roman" w:hAnsi="Times New Roman" w:cs="Times New Roman"/>
        </w:rPr>
        <w:t>, Dean of Lincoln(q.v.), and the Chapter, brought a plaint</w:t>
      </w:r>
    </w:p>
    <w:p w:rsidR="00205CFB" w:rsidRDefault="00205CFB" w:rsidP="00205C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him and William Weston of </w:t>
      </w:r>
      <w:proofErr w:type="spellStart"/>
      <w:r>
        <w:rPr>
          <w:rFonts w:ascii="Times New Roman" w:hAnsi="Times New Roman" w:cs="Times New Roman"/>
        </w:rPr>
        <w:t>Flintham</w:t>
      </w:r>
      <w:proofErr w:type="spellEnd"/>
      <w:r>
        <w:rPr>
          <w:rFonts w:ascii="Times New Roman" w:hAnsi="Times New Roman" w:cs="Times New Roman"/>
        </w:rPr>
        <w:t>(q.v.).</w:t>
      </w:r>
    </w:p>
    <w:p w:rsidR="00205CFB" w:rsidRDefault="00205CFB" w:rsidP="00205C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05CFB" w:rsidRDefault="00205CFB" w:rsidP="00205CFB">
      <w:pPr>
        <w:rPr>
          <w:rFonts w:ascii="Times New Roman" w:hAnsi="Times New Roman" w:cs="Times New Roman"/>
        </w:rPr>
      </w:pPr>
    </w:p>
    <w:p w:rsidR="00205CFB" w:rsidRDefault="00205CFB" w:rsidP="00205CFB">
      <w:pPr>
        <w:rPr>
          <w:rFonts w:ascii="Times New Roman" w:hAnsi="Times New Roman" w:cs="Times New Roman"/>
        </w:rPr>
      </w:pPr>
    </w:p>
    <w:p w:rsidR="00205CFB" w:rsidRDefault="00205CFB" w:rsidP="00205C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 March 2018  </w:t>
      </w:r>
    </w:p>
    <w:p w:rsidR="006B2F86" w:rsidRPr="00E71FC3" w:rsidRDefault="00205C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5CFB" w:rsidRDefault="00205CFB" w:rsidP="00E71FC3">
      <w:r>
        <w:separator/>
      </w:r>
    </w:p>
  </w:endnote>
  <w:endnote w:type="continuationSeparator" w:id="0">
    <w:p w:rsidR="00205CFB" w:rsidRDefault="00205CF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5CFB" w:rsidRDefault="00205CFB" w:rsidP="00E71FC3">
      <w:r>
        <w:separator/>
      </w:r>
    </w:p>
  </w:footnote>
  <w:footnote w:type="continuationSeparator" w:id="0">
    <w:p w:rsidR="00205CFB" w:rsidRDefault="00205CF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CFB"/>
    <w:rsid w:val="001A7C09"/>
    <w:rsid w:val="00205CF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5E2D70-B78D-4159-8BEC-35DE1CBB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CF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05C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2018-03-23T22:05:00Z</dcterms:created>
  <dcterms:modified xsi:type="dcterms:W3CDTF">2018-03-23T22:05:00Z</dcterms:modified>
</cp:coreProperties>
</file>