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2407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3FAF941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Staunton, Lincolnshire.</w:t>
      </w:r>
    </w:p>
    <w:p w14:paraId="7E393536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3BB4988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300DC6A" w14:textId="77777777" w:rsidR="00615FCF" w:rsidRDefault="00615FCF" w:rsidP="00615FC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Lindsey the moiety of the taxes of a fifteenth and a tenth which were granted to the King at the last Parliament.</w:t>
      </w:r>
    </w:p>
    <w:p w14:paraId="0314D203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50C9682C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9AE4AD5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E79BEF9" w14:textId="77777777" w:rsidR="00615FCF" w:rsidRDefault="00615FCF" w:rsidP="00615FC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6FA018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73DD1" w14:textId="77777777" w:rsidR="00615FCF" w:rsidRDefault="00615FCF" w:rsidP="009139A6">
      <w:r>
        <w:separator/>
      </w:r>
    </w:p>
  </w:endnote>
  <w:endnote w:type="continuationSeparator" w:id="0">
    <w:p w14:paraId="424EEDC7" w14:textId="77777777" w:rsidR="00615FCF" w:rsidRDefault="00615F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D1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7E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68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11BCF" w14:textId="77777777" w:rsidR="00615FCF" w:rsidRDefault="00615FCF" w:rsidP="009139A6">
      <w:r>
        <w:separator/>
      </w:r>
    </w:p>
  </w:footnote>
  <w:footnote w:type="continuationSeparator" w:id="0">
    <w:p w14:paraId="40A95148" w14:textId="77777777" w:rsidR="00615FCF" w:rsidRDefault="00615F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2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5F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75C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CF"/>
    <w:rsid w:val="000666E0"/>
    <w:rsid w:val="002510B7"/>
    <w:rsid w:val="005C130B"/>
    <w:rsid w:val="00615FC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04D45"/>
  <w15:chartTrackingRefBased/>
  <w15:docId w15:val="{2ACFDF81-1780-4AC3-BAC6-7E121D3E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FC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2024-02-20T21:27:00Z</dcterms:created>
  <dcterms:modified xsi:type="dcterms:W3CDTF">2024-02-20T21:27:00Z</dcterms:modified>
</cp:coreProperties>
</file>