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0EB6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STAUNTON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E7F36C8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656842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5D5808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Mathew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Wodward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6A07239D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 Dutton(q.v.) made plaint of trespass against</w:t>
      </w:r>
    </w:p>
    <w:p w14:paraId="2EEE2FDA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Tileot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Norfolk(q.v.), John Rydon of</w:t>
      </w:r>
    </w:p>
    <w:p w14:paraId="02AE94AB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(q.v.), John Marche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</w:t>
      </w:r>
    </w:p>
    <w:p w14:paraId="7E8A08C2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07EF3DE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15E39BA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D9899C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80F506" w14:textId="77777777" w:rsidR="00CA3671" w:rsidRDefault="00CA3671" w:rsidP="00CA36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2021</w:t>
      </w:r>
    </w:p>
    <w:p w14:paraId="10EB6E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DD692" w14:textId="77777777" w:rsidR="00CA3671" w:rsidRDefault="00CA3671" w:rsidP="009139A6">
      <w:r>
        <w:separator/>
      </w:r>
    </w:p>
  </w:endnote>
  <w:endnote w:type="continuationSeparator" w:id="0">
    <w:p w14:paraId="7FA5D7AB" w14:textId="77777777" w:rsidR="00CA3671" w:rsidRDefault="00CA36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589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01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3A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7140" w14:textId="77777777" w:rsidR="00CA3671" w:rsidRDefault="00CA3671" w:rsidP="009139A6">
      <w:r>
        <w:separator/>
      </w:r>
    </w:p>
  </w:footnote>
  <w:footnote w:type="continuationSeparator" w:id="0">
    <w:p w14:paraId="1EDD00A9" w14:textId="77777777" w:rsidR="00CA3671" w:rsidRDefault="00CA36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68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9A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5E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7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367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A0D69"/>
  <w15:chartTrackingRefBased/>
  <w15:docId w15:val="{D26BDC4B-59BD-457C-B582-B7300306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36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2021-05-12T19:15:00Z</dcterms:created>
  <dcterms:modified xsi:type="dcterms:W3CDTF">2021-05-12T19:15:00Z</dcterms:modified>
</cp:coreProperties>
</file>