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B9C1EC" w14:textId="77777777" w:rsidR="00A34CEF" w:rsidRDefault="00A34CEF" w:rsidP="00A34CEF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Thomas STAUNTON, senior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33513D1F" w14:textId="77777777" w:rsidR="00A34CEF" w:rsidRDefault="00A34CEF" w:rsidP="00A34CEF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EA2A58D" w14:textId="77777777" w:rsidR="00A34CEF" w:rsidRDefault="00A34CEF" w:rsidP="00A34CEF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0B60383" w14:textId="77777777" w:rsidR="00A34CEF" w:rsidRDefault="00A34CEF" w:rsidP="00A34CEF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Agnes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Meryng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 brought a plaint of dower against him and 8 others.</w:t>
      </w:r>
    </w:p>
    <w:p w14:paraId="71B1AB01" w14:textId="77777777" w:rsidR="00A34CEF" w:rsidRDefault="00A34CEF" w:rsidP="00A34CEF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47FA2D37" w14:textId="77777777" w:rsidR="00A34CEF" w:rsidRDefault="00A34CEF" w:rsidP="00A34CEF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63A56787" w14:textId="77777777" w:rsidR="00A34CEF" w:rsidRDefault="00A34CEF" w:rsidP="00A34CEF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B8189FF" w14:textId="77777777" w:rsidR="00A34CEF" w:rsidRDefault="00A34CEF" w:rsidP="00A34CEF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8 January 2022</w:t>
      </w:r>
    </w:p>
    <w:p w14:paraId="20CB4E1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73A850" w14:textId="77777777" w:rsidR="00A34CEF" w:rsidRDefault="00A34CEF" w:rsidP="009139A6">
      <w:r>
        <w:separator/>
      </w:r>
    </w:p>
  </w:endnote>
  <w:endnote w:type="continuationSeparator" w:id="0">
    <w:p w14:paraId="0BC2BB4D" w14:textId="77777777" w:rsidR="00A34CEF" w:rsidRDefault="00A34CE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6A9F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2A30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B9E1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7E88EA" w14:textId="77777777" w:rsidR="00A34CEF" w:rsidRDefault="00A34CEF" w:rsidP="009139A6">
      <w:r>
        <w:separator/>
      </w:r>
    </w:p>
  </w:footnote>
  <w:footnote w:type="continuationSeparator" w:id="0">
    <w:p w14:paraId="1F8B0696" w14:textId="77777777" w:rsidR="00A34CEF" w:rsidRDefault="00A34CE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A30D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B164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52787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CEF"/>
    <w:rsid w:val="000666E0"/>
    <w:rsid w:val="002510B7"/>
    <w:rsid w:val="005C130B"/>
    <w:rsid w:val="00826F5C"/>
    <w:rsid w:val="009139A6"/>
    <w:rsid w:val="009448BB"/>
    <w:rsid w:val="00A3176C"/>
    <w:rsid w:val="00A34CEF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EA491D"/>
  <w15:chartTrackingRefBased/>
  <w15:docId w15:val="{D24D7011-DB01-4779-AB15-53E77EDF2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34C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2022-02-08T20:43:00Z</dcterms:created>
  <dcterms:modified xsi:type="dcterms:W3CDTF">2022-02-08T20:43:00Z</dcterms:modified>
</cp:coreProperties>
</file>