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8F839" w14:textId="3EE2574A" w:rsidR="00BA00AB" w:rsidRDefault="004C6E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STAUNTON</w:t>
      </w:r>
      <w:r>
        <w:rPr>
          <w:rFonts w:cs="Times New Roman"/>
          <w:szCs w:val="24"/>
        </w:rPr>
        <w:t xml:space="preserve">      (d.1447)</w:t>
      </w:r>
    </w:p>
    <w:p w14:paraId="622A185D" w14:textId="365FB05E" w:rsidR="004C6E3E" w:rsidRDefault="004C6E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Staunton, Nottinghamshire.</w:t>
      </w:r>
    </w:p>
    <w:p w14:paraId="1A66F47F" w14:textId="77777777" w:rsidR="004C6E3E" w:rsidRDefault="004C6E3E" w:rsidP="009139A6">
      <w:pPr>
        <w:pStyle w:val="NoSpacing"/>
        <w:rPr>
          <w:rFonts w:cs="Times New Roman"/>
          <w:szCs w:val="24"/>
        </w:rPr>
      </w:pPr>
    </w:p>
    <w:p w14:paraId="77E7B35B" w14:textId="77777777" w:rsidR="004C6E3E" w:rsidRDefault="004C6E3E" w:rsidP="009139A6">
      <w:pPr>
        <w:pStyle w:val="NoSpacing"/>
        <w:rPr>
          <w:rFonts w:cs="Times New Roman"/>
          <w:szCs w:val="24"/>
        </w:rPr>
      </w:pPr>
    </w:p>
    <w:p w14:paraId="260640BF" w14:textId="6A0949DD" w:rsidR="004C6E3E" w:rsidRDefault="004C6E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Mar.1447</w:t>
      </w:r>
      <w:r>
        <w:rPr>
          <w:rFonts w:cs="Times New Roman"/>
          <w:szCs w:val="24"/>
        </w:rPr>
        <w:tab/>
        <w:t>He made his Will.   (W.Y.R. p.158)</w:t>
      </w:r>
    </w:p>
    <w:p w14:paraId="61C3DAC9" w14:textId="5745B99A" w:rsidR="004C6E3E" w:rsidRDefault="004C6E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May</w:t>
      </w:r>
      <w:r>
        <w:rPr>
          <w:rFonts w:cs="Times New Roman"/>
          <w:szCs w:val="24"/>
        </w:rPr>
        <w:tab/>
        <w:t>Probate of his Will.   (ibid.)</w:t>
      </w:r>
    </w:p>
    <w:p w14:paraId="521851EF" w14:textId="77777777" w:rsidR="004C6E3E" w:rsidRDefault="004C6E3E" w:rsidP="009139A6">
      <w:pPr>
        <w:pStyle w:val="NoSpacing"/>
        <w:rPr>
          <w:rFonts w:cs="Times New Roman"/>
          <w:szCs w:val="24"/>
        </w:rPr>
      </w:pPr>
    </w:p>
    <w:p w14:paraId="0CFA662D" w14:textId="77777777" w:rsidR="004C6E3E" w:rsidRDefault="004C6E3E" w:rsidP="009139A6">
      <w:pPr>
        <w:pStyle w:val="NoSpacing"/>
        <w:rPr>
          <w:rFonts w:cs="Times New Roman"/>
          <w:szCs w:val="24"/>
        </w:rPr>
      </w:pPr>
    </w:p>
    <w:p w14:paraId="7A9D2253" w14:textId="7E5FD754" w:rsidR="004C6E3E" w:rsidRPr="004C6E3E" w:rsidRDefault="004C6E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sectPr w:rsidR="004C6E3E" w:rsidRPr="004C6E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955503" w14:textId="77777777" w:rsidR="004C6E3E" w:rsidRDefault="004C6E3E" w:rsidP="009139A6">
      <w:r>
        <w:separator/>
      </w:r>
    </w:p>
  </w:endnote>
  <w:endnote w:type="continuationSeparator" w:id="0">
    <w:p w14:paraId="6A673170" w14:textId="77777777" w:rsidR="004C6E3E" w:rsidRDefault="004C6E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392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4258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824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77474" w14:textId="77777777" w:rsidR="004C6E3E" w:rsidRDefault="004C6E3E" w:rsidP="009139A6">
      <w:r>
        <w:separator/>
      </w:r>
    </w:p>
  </w:footnote>
  <w:footnote w:type="continuationSeparator" w:id="0">
    <w:p w14:paraId="34C8069B" w14:textId="77777777" w:rsidR="004C6E3E" w:rsidRDefault="004C6E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89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464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B7D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3E"/>
    <w:rsid w:val="000666E0"/>
    <w:rsid w:val="002510B7"/>
    <w:rsid w:val="004C6E3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5CA2B"/>
  <w15:chartTrackingRefBased/>
  <w15:docId w15:val="{19BA96D2-B225-440C-B350-25D9D2B4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2023-07-12T16:21:00Z</dcterms:created>
  <dcterms:modified xsi:type="dcterms:W3CDTF">2023-07-12T16:24:00Z</dcterms:modified>
</cp:coreProperties>
</file>