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54C34" w14:textId="77777777" w:rsidR="006E438A" w:rsidRDefault="006E438A" w:rsidP="006E438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STAUNTON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fl.1442)</w:t>
      </w:r>
    </w:p>
    <w:p w14:paraId="4A9915CC" w14:textId="77777777" w:rsidR="006E438A" w:rsidRDefault="006E438A" w:rsidP="006E438A">
      <w:pPr>
        <w:pStyle w:val="NoSpacing"/>
        <w:jc w:val="both"/>
        <w:rPr>
          <w:rFonts w:cs="Times New Roman"/>
          <w:szCs w:val="24"/>
        </w:rPr>
      </w:pPr>
    </w:p>
    <w:p w14:paraId="6DE601B5" w14:textId="77777777" w:rsidR="006E438A" w:rsidRDefault="006E438A" w:rsidP="006E438A">
      <w:pPr>
        <w:pStyle w:val="NoSpacing"/>
        <w:jc w:val="both"/>
        <w:rPr>
          <w:rFonts w:cs="Times New Roman"/>
          <w:szCs w:val="24"/>
        </w:rPr>
      </w:pPr>
    </w:p>
    <w:p w14:paraId="2BDC6B5A" w14:textId="77777777" w:rsidR="006E438A" w:rsidRDefault="006E438A" w:rsidP="006E438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1442</w:t>
      </w:r>
      <w:r>
        <w:rPr>
          <w:rFonts w:cs="Times New Roman"/>
          <w:szCs w:val="24"/>
        </w:rPr>
        <w:tab/>
        <w:t>He and John Bird(q.v.) made a plaint of debt against Robert Wasy(q.v.) and</w:t>
      </w:r>
    </w:p>
    <w:p w14:paraId="420F1311" w14:textId="77777777" w:rsidR="006E438A" w:rsidRDefault="006E438A" w:rsidP="006E438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8 others.  ( </w:t>
      </w:r>
      <w:hyperlink r:id="rId6" w:history="1">
        <w:r w:rsidRPr="002B10A6">
          <w:rPr>
            <w:rStyle w:val="Hyperlink"/>
            <w:rFonts w:cs="Times New Roman"/>
            <w:szCs w:val="24"/>
          </w:rPr>
          <w:t>https://waalt.uh.edu/index.php/CP40/724</w:t>
        </w:r>
      </w:hyperlink>
      <w:r>
        <w:rPr>
          <w:rFonts w:cs="Times New Roman"/>
          <w:szCs w:val="24"/>
        </w:rPr>
        <w:t xml:space="preserve"> )</w:t>
      </w:r>
    </w:p>
    <w:p w14:paraId="575B55EE" w14:textId="77777777" w:rsidR="006E438A" w:rsidRDefault="006E438A" w:rsidP="006E438A">
      <w:pPr>
        <w:pStyle w:val="NoSpacing"/>
        <w:jc w:val="both"/>
        <w:rPr>
          <w:rFonts w:cs="Times New Roman"/>
          <w:szCs w:val="24"/>
        </w:rPr>
      </w:pPr>
    </w:p>
    <w:p w14:paraId="65FC74BC" w14:textId="77777777" w:rsidR="006E438A" w:rsidRDefault="006E438A" w:rsidP="006E438A">
      <w:pPr>
        <w:pStyle w:val="NoSpacing"/>
        <w:jc w:val="both"/>
        <w:rPr>
          <w:rFonts w:cs="Times New Roman"/>
          <w:szCs w:val="24"/>
        </w:rPr>
      </w:pPr>
    </w:p>
    <w:p w14:paraId="21173201" w14:textId="77777777" w:rsidR="006E438A" w:rsidRDefault="006E438A" w:rsidP="006E438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20 September 2023</w:t>
      </w:r>
    </w:p>
    <w:p w14:paraId="6301D38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3A28C" w14:textId="77777777" w:rsidR="006E438A" w:rsidRDefault="006E438A" w:rsidP="009139A6">
      <w:r>
        <w:separator/>
      </w:r>
    </w:p>
  </w:endnote>
  <w:endnote w:type="continuationSeparator" w:id="0">
    <w:p w14:paraId="05807E83" w14:textId="77777777" w:rsidR="006E438A" w:rsidRDefault="006E43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26A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1C10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986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DD1F1" w14:textId="77777777" w:rsidR="006E438A" w:rsidRDefault="006E438A" w:rsidP="009139A6">
      <w:r>
        <w:separator/>
      </w:r>
    </w:p>
  </w:footnote>
  <w:footnote w:type="continuationSeparator" w:id="0">
    <w:p w14:paraId="6170EB92" w14:textId="77777777" w:rsidR="006E438A" w:rsidRDefault="006E43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CC9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B1E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665A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38A"/>
    <w:rsid w:val="000666E0"/>
    <w:rsid w:val="002510B7"/>
    <w:rsid w:val="005C130B"/>
    <w:rsid w:val="006E438A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5BED6"/>
  <w15:chartTrackingRefBased/>
  <w15:docId w15:val="{20904531-0E3E-426C-AB75-039ED682D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E43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2023-09-18T20:49:00Z</dcterms:created>
  <dcterms:modified xsi:type="dcterms:W3CDTF">2023-09-18T20:50:00Z</dcterms:modified>
</cp:coreProperties>
</file>