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18757" w14:textId="77777777" w:rsidR="002A2579" w:rsidRDefault="002A2579" w:rsidP="002A25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STAUNTON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3FE1C5FC" w14:textId="77777777" w:rsidR="002A2579" w:rsidRDefault="002A2579" w:rsidP="002A2579">
      <w:pPr>
        <w:pStyle w:val="NoSpacing"/>
        <w:rPr>
          <w:rFonts w:cs="Times New Roman"/>
          <w:szCs w:val="24"/>
        </w:rPr>
      </w:pPr>
    </w:p>
    <w:p w14:paraId="537522EC" w14:textId="77777777" w:rsidR="002A2579" w:rsidRDefault="002A2579" w:rsidP="002A2579">
      <w:pPr>
        <w:pStyle w:val="NoSpacing"/>
        <w:rPr>
          <w:rFonts w:cs="Times New Roman"/>
          <w:szCs w:val="24"/>
        </w:rPr>
      </w:pPr>
    </w:p>
    <w:p w14:paraId="4FC9916C" w14:textId="77777777" w:rsidR="002A2579" w:rsidRDefault="002A2579" w:rsidP="002A25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Oct.1454</w:t>
      </w:r>
      <w:r>
        <w:rPr>
          <w:rFonts w:cs="Times New Roman"/>
          <w:szCs w:val="24"/>
        </w:rPr>
        <w:tab/>
        <w:t xml:space="preserve">He was one of those commissioned to deliver Leicester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02DCC656" w14:textId="77777777" w:rsidR="002A2579" w:rsidRDefault="002A2579" w:rsidP="002A25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p.219)</w:t>
      </w:r>
    </w:p>
    <w:p w14:paraId="6AB18C82" w14:textId="77777777" w:rsidR="002A2579" w:rsidRDefault="002A2579" w:rsidP="002A2579">
      <w:pPr>
        <w:pStyle w:val="NoSpacing"/>
        <w:rPr>
          <w:rFonts w:cs="Times New Roman"/>
          <w:szCs w:val="24"/>
        </w:rPr>
      </w:pPr>
    </w:p>
    <w:p w14:paraId="38684B12" w14:textId="77777777" w:rsidR="002A2579" w:rsidRDefault="002A2579" w:rsidP="002A2579">
      <w:pPr>
        <w:pStyle w:val="NoSpacing"/>
        <w:rPr>
          <w:rFonts w:cs="Times New Roman"/>
          <w:szCs w:val="24"/>
        </w:rPr>
      </w:pPr>
    </w:p>
    <w:p w14:paraId="1414B4FA" w14:textId="77777777" w:rsidR="002A2579" w:rsidRDefault="002A2579" w:rsidP="002A25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January 2024</w:t>
      </w:r>
    </w:p>
    <w:p w14:paraId="3D0B20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DB438" w14:textId="77777777" w:rsidR="002A2579" w:rsidRDefault="002A2579" w:rsidP="009139A6">
      <w:r>
        <w:separator/>
      </w:r>
    </w:p>
  </w:endnote>
  <w:endnote w:type="continuationSeparator" w:id="0">
    <w:p w14:paraId="0D591926" w14:textId="77777777" w:rsidR="002A2579" w:rsidRDefault="002A25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34E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CB6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959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2DA92" w14:textId="77777777" w:rsidR="002A2579" w:rsidRDefault="002A2579" w:rsidP="009139A6">
      <w:r>
        <w:separator/>
      </w:r>
    </w:p>
  </w:footnote>
  <w:footnote w:type="continuationSeparator" w:id="0">
    <w:p w14:paraId="7130E3EE" w14:textId="77777777" w:rsidR="002A2579" w:rsidRDefault="002A25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9C8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819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973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579"/>
    <w:rsid w:val="000666E0"/>
    <w:rsid w:val="002510B7"/>
    <w:rsid w:val="002A257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B6CF1"/>
  <w15:chartTrackingRefBased/>
  <w15:docId w15:val="{EA749D48-740B-45D3-AAA2-96D6AE96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2024-01-02T17:06:00Z</dcterms:created>
  <dcterms:modified xsi:type="dcterms:W3CDTF">2024-01-02T17:06:00Z</dcterms:modified>
</cp:coreProperties>
</file>